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403DF" w14:textId="77777777" w:rsidR="00500677" w:rsidRDefault="00500677" w:rsidP="00500677">
      <w:pPr>
        <w:pStyle w:val="Heading1"/>
      </w:pPr>
      <w:r>
        <w:t>Website testing checklist</w:t>
      </w:r>
    </w:p>
    <w:p w14:paraId="3BB583B4" w14:textId="77777777" w:rsidR="00500677" w:rsidRPr="00500677" w:rsidRDefault="00500677" w:rsidP="00500677">
      <w:pPr>
        <w:rPr>
          <w:color w:val="FF0000"/>
          <w:sz w:val="20"/>
        </w:rPr>
      </w:pPr>
      <w:r w:rsidRPr="00500677">
        <w:rPr>
          <w:color w:val="FF0000"/>
          <w:sz w:val="20"/>
        </w:rPr>
        <w:t>Add or delete rows in each table as required.</w:t>
      </w:r>
    </w:p>
    <w:p w14:paraId="3D8A6B21" w14:textId="1C3D6156" w:rsidR="00500677" w:rsidRPr="00500677" w:rsidRDefault="00500677" w:rsidP="00500677">
      <w:pPr>
        <w:rPr>
          <w:sz w:val="20"/>
        </w:rPr>
      </w:pPr>
      <w:r w:rsidRPr="00500677">
        <w:rPr>
          <w:sz w:val="20"/>
        </w:rPr>
        <w:t xml:space="preserve">Website URL: </w:t>
      </w:r>
      <w:sdt>
        <w:sdtPr>
          <w:rPr>
            <w:sz w:val="20"/>
          </w:rPr>
          <w:id w:val="752010104"/>
          <w:placeholder>
            <w:docPart w:val="E5D04800C33842669FB3C7A0DC1C79C3"/>
          </w:placeholder>
        </w:sdtPr>
        <w:sdtContent>
          <w:hyperlink r:id="rId11" w:history="1">
            <w:r w:rsidR="007445D9" w:rsidRPr="007445D9">
              <w:rPr>
                <w:rStyle w:val="Hyperlink"/>
              </w:rPr>
              <w:t>https://jwoolley1.tafewest.com/Webpage/www/index.html</w:t>
            </w:r>
          </w:hyperlink>
        </w:sdtContent>
      </w:sdt>
    </w:p>
    <w:p w14:paraId="023CA98F" w14:textId="77777777" w:rsidR="00500677" w:rsidRPr="00500677" w:rsidRDefault="00500677" w:rsidP="00500677">
      <w:pPr>
        <w:rPr>
          <w:sz w:val="20"/>
        </w:rPr>
      </w:pPr>
      <w:r w:rsidRPr="00500677">
        <w:rPr>
          <w:sz w:val="20"/>
        </w:rPr>
        <w:t xml:space="preserve">Client requirements: </w:t>
      </w:r>
      <w:sdt>
        <w:sdtPr>
          <w:rPr>
            <w:sz w:val="20"/>
          </w:rPr>
          <w:id w:val="-1608879177"/>
          <w:placeholder>
            <w:docPart w:val="E5D04800C33842669FB3C7A0DC1C79C3"/>
          </w:placeholder>
          <w:showingPlcHdr/>
        </w:sdtPr>
        <w:sdtContent>
          <w:r w:rsidRPr="00500677">
            <w:rPr>
              <w:sz w:val="20"/>
            </w:rPr>
            <w:t>Click or tap here to enter text.</w:t>
          </w:r>
        </w:sdtContent>
      </w:sdt>
    </w:p>
    <w:p w14:paraId="6C417AE2" w14:textId="77777777" w:rsidR="00500677" w:rsidRDefault="00500677" w:rsidP="00500677">
      <w:pPr>
        <w:pStyle w:val="Heading2"/>
      </w:pPr>
      <w:r>
        <w:t>Testing activity: Compatibility and functionality</w:t>
      </w:r>
    </w:p>
    <w:tbl>
      <w:tblPr>
        <w:tblStyle w:val="ROItable"/>
        <w:tblW w:w="0" w:type="auto"/>
        <w:tblLook w:val="04A0" w:firstRow="1" w:lastRow="0" w:firstColumn="1" w:lastColumn="0" w:noHBand="0" w:noVBand="1"/>
      </w:tblPr>
      <w:tblGrid>
        <w:gridCol w:w="1515"/>
        <w:gridCol w:w="1290"/>
        <w:gridCol w:w="1409"/>
        <w:gridCol w:w="7275"/>
        <w:gridCol w:w="1239"/>
        <w:gridCol w:w="1214"/>
      </w:tblGrid>
      <w:tr w:rsidR="00500677" w14:paraId="28A639AF" w14:textId="77777777" w:rsidTr="005006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332" w:type="dxa"/>
          </w:tcPr>
          <w:p w14:paraId="27142931" w14:textId="77777777" w:rsidR="00500677" w:rsidRPr="00500677" w:rsidRDefault="00500677" w:rsidP="007011E6">
            <w:pPr>
              <w:rPr>
                <w:sz w:val="26"/>
                <w:szCs w:val="26"/>
              </w:rPr>
            </w:pPr>
            <w:r w:rsidRPr="00500677">
              <w:rPr>
                <w:sz w:val="26"/>
                <w:szCs w:val="26"/>
              </w:rPr>
              <w:t>Page name</w:t>
            </w:r>
          </w:p>
        </w:tc>
        <w:tc>
          <w:tcPr>
            <w:tcW w:w="2332" w:type="dxa"/>
          </w:tcPr>
          <w:p w14:paraId="4B7CF55F" w14:textId="77777777" w:rsidR="00500677" w:rsidRPr="00500677" w:rsidRDefault="00500677" w:rsidP="007011E6">
            <w:pPr>
              <w:rPr>
                <w:sz w:val="26"/>
                <w:szCs w:val="26"/>
              </w:rPr>
            </w:pPr>
            <w:r w:rsidRPr="00500677">
              <w:rPr>
                <w:sz w:val="26"/>
                <w:szCs w:val="26"/>
              </w:rPr>
              <w:t>Browser name and version</w:t>
            </w:r>
          </w:p>
        </w:tc>
        <w:tc>
          <w:tcPr>
            <w:tcW w:w="2332" w:type="dxa"/>
          </w:tcPr>
          <w:p w14:paraId="13DE1CAC" w14:textId="77777777" w:rsidR="00500677" w:rsidRPr="00500677" w:rsidRDefault="00500677" w:rsidP="007011E6">
            <w:pPr>
              <w:rPr>
                <w:sz w:val="26"/>
                <w:szCs w:val="26"/>
              </w:rPr>
            </w:pPr>
            <w:r w:rsidRPr="00500677">
              <w:rPr>
                <w:sz w:val="26"/>
                <w:szCs w:val="26"/>
              </w:rPr>
              <w:t>Elements being tested</w:t>
            </w:r>
          </w:p>
          <w:p w14:paraId="4AFEC02F" w14:textId="77777777" w:rsidR="00500677" w:rsidRPr="00500677" w:rsidRDefault="00500677" w:rsidP="007011E6">
            <w:pPr>
              <w:rPr>
                <w:sz w:val="26"/>
                <w:szCs w:val="26"/>
              </w:rPr>
            </w:pPr>
            <w:r w:rsidRPr="00500677">
              <w:rPr>
                <w:sz w:val="26"/>
                <w:szCs w:val="26"/>
              </w:rPr>
              <w:t>(text/ images/ links/ tables/ forms)</w:t>
            </w:r>
          </w:p>
        </w:tc>
        <w:tc>
          <w:tcPr>
            <w:tcW w:w="3347" w:type="dxa"/>
          </w:tcPr>
          <w:p w14:paraId="2A1FB2C7" w14:textId="77777777" w:rsidR="00500677" w:rsidRPr="00500677" w:rsidRDefault="00500677" w:rsidP="007011E6">
            <w:pPr>
              <w:rPr>
                <w:sz w:val="26"/>
                <w:szCs w:val="26"/>
              </w:rPr>
            </w:pPr>
            <w:r w:rsidRPr="00500677">
              <w:rPr>
                <w:sz w:val="26"/>
                <w:szCs w:val="26"/>
              </w:rPr>
              <w:t>Screenshot</w:t>
            </w:r>
          </w:p>
        </w:tc>
        <w:tc>
          <w:tcPr>
            <w:tcW w:w="1317" w:type="dxa"/>
          </w:tcPr>
          <w:p w14:paraId="1D1A3EC2" w14:textId="77777777" w:rsidR="00500677" w:rsidRPr="00500677" w:rsidRDefault="00500677" w:rsidP="007011E6">
            <w:pPr>
              <w:rPr>
                <w:sz w:val="26"/>
                <w:szCs w:val="26"/>
              </w:rPr>
            </w:pPr>
            <w:r w:rsidRPr="00500677">
              <w:rPr>
                <w:sz w:val="26"/>
                <w:szCs w:val="26"/>
              </w:rPr>
              <w:t>Pass/fail</w:t>
            </w:r>
          </w:p>
        </w:tc>
        <w:tc>
          <w:tcPr>
            <w:tcW w:w="2332" w:type="dxa"/>
          </w:tcPr>
          <w:p w14:paraId="12E65060" w14:textId="77777777" w:rsidR="00500677" w:rsidRPr="00500677" w:rsidRDefault="00500677" w:rsidP="007011E6">
            <w:pPr>
              <w:rPr>
                <w:sz w:val="26"/>
                <w:szCs w:val="26"/>
              </w:rPr>
            </w:pPr>
            <w:r w:rsidRPr="00500677">
              <w:rPr>
                <w:sz w:val="26"/>
                <w:szCs w:val="26"/>
              </w:rPr>
              <w:t>How to correct errors</w:t>
            </w:r>
          </w:p>
        </w:tc>
      </w:tr>
      <w:tr w:rsidR="00500677" w14:paraId="38CBFF5B" w14:textId="77777777" w:rsidTr="00500677">
        <w:tc>
          <w:tcPr>
            <w:tcW w:w="2332" w:type="dxa"/>
          </w:tcPr>
          <w:p w14:paraId="0BFFBB01" w14:textId="7C467A1F" w:rsidR="00500677" w:rsidRPr="00500677" w:rsidRDefault="001A19FE" w:rsidP="00500677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Index.html</w:t>
            </w:r>
          </w:p>
        </w:tc>
        <w:tc>
          <w:tcPr>
            <w:tcW w:w="2332" w:type="dxa"/>
          </w:tcPr>
          <w:p w14:paraId="6CB5D354" w14:textId="0B51CB73" w:rsidR="00500677" w:rsidRPr="00500677" w:rsidRDefault="001A19FE" w:rsidP="00500677">
            <w:pPr>
              <w:rPr>
                <w:sz w:val="20"/>
              </w:rPr>
            </w:pPr>
            <w:r>
              <w:rPr>
                <w:sz w:val="20"/>
              </w:rPr>
              <w:t>Google Chrome</w:t>
            </w:r>
          </w:p>
        </w:tc>
        <w:tc>
          <w:tcPr>
            <w:tcW w:w="2332" w:type="dxa"/>
          </w:tcPr>
          <w:p w14:paraId="4EAE854F" w14:textId="77777777" w:rsidR="00500677" w:rsidRDefault="001A19FE" w:rsidP="00500677">
            <w:pPr>
              <w:rPr>
                <w:sz w:val="20"/>
              </w:rPr>
            </w:pPr>
            <w:r>
              <w:rPr>
                <w:sz w:val="20"/>
              </w:rPr>
              <w:t>Consistency tests</w:t>
            </w:r>
          </w:p>
          <w:p w14:paraId="16791FAD" w14:textId="0571F9C9" w:rsidR="001A19FE" w:rsidRPr="00500677" w:rsidRDefault="001A19FE" w:rsidP="00500677">
            <w:pPr>
              <w:rPr>
                <w:sz w:val="20"/>
              </w:rPr>
            </w:pPr>
            <w:r>
              <w:rPr>
                <w:sz w:val="20"/>
              </w:rPr>
              <w:t>All text, imagery, links, tables and forms</w:t>
            </w:r>
          </w:p>
        </w:tc>
        <w:tc>
          <w:tcPr>
            <w:tcW w:w="3347" w:type="dxa"/>
          </w:tcPr>
          <w:p w14:paraId="3FC0E187" w14:textId="4D2D0E5B" w:rsidR="00500677" w:rsidRPr="00500677" w:rsidRDefault="001A19FE" w:rsidP="00500677">
            <w:pPr>
              <w:rPr>
                <w:sz w:val="20"/>
              </w:rPr>
            </w:pPr>
            <w:r w:rsidRPr="001A19FE">
              <w:rPr>
                <w:sz w:val="20"/>
              </w:rPr>
              <w:drawing>
                <wp:inline distT="0" distB="0" distL="0" distR="0" wp14:anchorId="324316A5" wp14:editId="3956FC04">
                  <wp:extent cx="3719830" cy="1921210"/>
                  <wp:effectExtent l="0" t="0" r="0" b="3175"/>
                  <wp:docPr id="8445988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4598813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4805" cy="19341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7" w:type="dxa"/>
          </w:tcPr>
          <w:p w14:paraId="5F7D392C" w14:textId="77777777" w:rsidR="00500677" w:rsidRDefault="001A19FE" w:rsidP="00500677">
            <w:pPr>
              <w:rPr>
                <w:sz w:val="20"/>
              </w:rPr>
            </w:pPr>
            <w:r>
              <w:rPr>
                <w:sz w:val="20"/>
              </w:rPr>
              <w:t>Pass</w:t>
            </w:r>
          </w:p>
          <w:p w14:paraId="27DEE3B8" w14:textId="77777777" w:rsidR="001A19FE" w:rsidRDefault="001A19FE" w:rsidP="00500677">
            <w:pPr>
              <w:rPr>
                <w:sz w:val="20"/>
              </w:rPr>
            </w:pPr>
            <w:r>
              <w:rPr>
                <w:sz w:val="20"/>
              </w:rPr>
              <w:t>Zoomed out for full screen view</w:t>
            </w:r>
          </w:p>
          <w:p w14:paraId="025F3076" w14:textId="77777777" w:rsidR="001A19FE" w:rsidRDefault="001A19FE" w:rsidP="00500677">
            <w:pPr>
              <w:rPr>
                <w:sz w:val="20"/>
              </w:rPr>
            </w:pPr>
            <w:r>
              <w:rPr>
                <w:sz w:val="20"/>
              </w:rPr>
              <w:t>All functions operate as expected</w:t>
            </w:r>
          </w:p>
          <w:p w14:paraId="6598BBED" w14:textId="6A0A7515" w:rsidR="001A19FE" w:rsidRPr="00500677" w:rsidRDefault="001A19FE" w:rsidP="00500677">
            <w:pPr>
              <w:rPr>
                <w:sz w:val="20"/>
              </w:rPr>
            </w:pPr>
            <w:r>
              <w:rPr>
                <w:sz w:val="20"/>
              </w:rPr>
              <w:t>All imagery and text remain in the correct format</w:t>
            </w:r>
          </w:p>
        </w:tc>
        <w:tc>
          <w:tcPr>
            <w:tcW w:w="2332" w:type="dxa"/>
          </w:tcPr>
          <w:p w14:paraId="2F6E62AB" w14:textId="2B4F065C" w:rsidR="00500677" w:rsidRPr="00500677" w:rsidRDefault="001A19FE" w:rsidP="00500677">
            <w:pPr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500677" w14:paraId="3BFFF8BC" w14:textId="77777777" w:rsidTr="00500677">
        <w:tc>
          <w:tcPr>
            <w:tcW w:w="2332" w:type="dxa"/>
          </w:tcPr>
          <w:p w14:paraId="0510199C" w14:textId="1D683BB6" w:rsidR="00500677" w:rsidRPr="00500677" w:rsidRDefault="001A19FE" w:rsidP="00500677">
            <w:pPr>
              <w:rPr>
                <w:sz w:val="20"/>
              </w:rPr>
            </w:pPr>
            <w:r>
              <w:rPr>
                <w:sz w:val="20"/>
              </w:rPr>
              <w:t>Index.html</w:t>
            </w:r>
          </w:p>
        </w:tc>
        <w:tc>
          <w:tcPr>
            <w:tcW w:w="2332" w:type="dxa"/>
          </w:tcPr>
          <w:p w14:paraId="55B31717" w14:textId="61F4AED4" w:rsidR="00500677" w:rsidRPr="00500677" w:rsidRDefault="001A19FE" w:rsidP="00500677">
            <w:pPr>
              <w:rPr>
                <w:sz w:val="20"/>
              </w:rPr>
            </w:pPr>
            <w:r>
              <w:rPr>
                <w:sz w:val="20"/>
              </w:rPr>
              <w:t>Microsoft edge</w:t>
            </w:r>
          </w:p>
        </w:tc>
        <w:tc>
          <w:tcPr>
            <w:tcW w:w="2332" w:type="dxa"/>
          </w:tcPr>
          <w:p w14:paraId="06D6058D" w14:textId="77777777" w:rsidR="007F3208" w:rsidRDefault="007F3208" w:rsidP="007F3208">
            <w:pPr>
              <w:rPr>
                <w:sz w:val="20"/>
              </w:rPr>
            </w:pPr>
            <w:r>
              <w:rPr>
                <w:sz w:val="20"/>
              </w:rPr>
              <w:t>Consistency tests</w:t>
            </w:r>
          </w:p>
          <w:p w14:paraId="5289A7A5" w14:textId="5B9FA399" w:rsidR="00500677" w:rsidRPr="00500677" w:rsidRDefault="007F3208" w:rsidP="007F3208">
            <w:pPr>
              <w:rPr>
                <w:sz w:val="20"/>
              </w:rPr>
            </w:pPr>
            <w:r>
              <w:rPr>
                <w:sz w:val="20"/>
              </w:rPr>
              <w:t>All text, imagery, links, tables and forms</w:t>
            </w:r>
          </w:p>
        </w:tc>
        <w:tc>
          <w:tcPr>
            <w:tcW w:w="3347" w:type="dxa"/>
          </w:tcPr>
          <w:p w14:paraId="05F13A10" w14:textId="7EE72A7F" w:rsidR="00500677" w:rsidRPr="00500677" w:rsidRDefault="001A19FE" w:rsidP="00500677">
            <w:pPr>
              <w:rPr>
                <w:sz w:val="20"/>
              </w:rPr>
            </w:pPr>
            <w:r w:rsidRPr="001A19FE">
              <w:rPr>
                <w:sz w:val="20"/>
              </w:rPr>
              <w:drawing>
                <wp:inline distT="0" distB="0" distL="0" distR="0" wp14:anchorId="0556471F" wp14:editId="7F927ECC">
                  <wp:extent cx="4270065" cy="2203865"/>
                  <wp:effectExtent l="0" t="0" r="0" b="6350"/>
                  <wp:docPr id="13091520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9152094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8688" cy="2218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7" w:type="dxa"/>
          </w:tcPr>
          <w:p w14:paraId="0C613480" w14:textId="77777777" w:rsidR="00500677" w:rsidRDefault="001A19FE" w:rsidP="00500677">
            <w:pPr>
              <w:rPr>
                <w:sz w:val="20"/>
              </w:rPr>
            </w:pPr>
            <w:r>
              <w:rPr>
                <w:sz w:val="20"/>
              </w:rPr>
              <w:t>Pass</w:t>
            </w:r>
          </w:p>
          <w:p w14:paraId="3A8990CB" w14:textId="77777777" w:rsidR="001A19FE" w:rsidRDefault="001A19FE" w:rsidP="00500677">
            <w:pPr>
              <w:rPr>
                <w:sz w:val="20"/>
              </w:rPr>
            </w:pPr>
            <w:r>
              <w:rPr>
                <w:sz w:val="20"/>
              </w:rPr>
              <w:t>All functions operate as expected</w:t>
            </w:r>
          </w:p>
          <w:p w14:paraId="124D387B" w14:textId="2E3A90F4" w:rsidR="001A19FE" w:rsidRPr="00500677" w:rsidRDefault="001A19FE" w:rsidP="00500677">
            <w:pPr>
              <w:rPr>
                <w:sz w:val="20"/>
              </w:rPr>
            </w:pPr>
            <w:r>
              <w:rPr>
                <w:sz w:val="20"/>
              </w:rPr>
              <w:t>All imagery and text remain in the correct format</w:t>
            </w:r>
          </w:p>
        </w:tc>
        <w:tc>
          <w:tcPr>
            <w:tcW w:w="2332" w:type="dxa"/>
          </w:tcPr>
          <w:p w14:paraId="377C70CB" w14:textId="214E8384" w:rsidR="00500677" w:rsidRPr="00500677" w:rsidRDefault="001A19FE" w:rsidP="00500677">
            <w:pPr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500677" w14:paraId="5291655F" w14:textId="77777777" w:rsidTr="00500677">
        <w:tc>
          <w:tcPr>
            <w:tcW w:w="2332" w:type="dxa"/>
          </w:tcPr>
          <w:p w14:paraId="65F607BB" w14:textId="6589FE9D" w:rsidR="00500677" w:rsidRPr="00500677" w:rsidRDefault="001A19FE" w:rsidP="00500677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Index.html</w:t>
            </w:r>
          </w:p>
        </w:tc>
        <w:tc>
          <w:tcPr>
            <w:tcW w:w="2332" w:type="dxa"/>
          </w:tcPr>
          <w:p w14:paraId="2A937D0F" w14:textId="44AB7FB1" w:rsidR="00500677" w:rsidRPr="00500677" w:rsidRDefault="001A19FE" w:rsidP="00500677">
            <w:pPr>
              <w:rPr>
                <w:sz w:val="20"/>
              </w:rPr>
            </w:pPr>
            <w:r>
              <w:rPr>
                <w:sz w:val="20"/>
              </w:rPr>
              <w:t>Mozilla Firefox</w:t>
            </w:r>
          </w:p>
        </w:tc>
        <w:tc>
          <w:tcPr>
            <w:tcW w:w="2332" w:type="dxa"/>
          </w:tcPr>
          <w:p w14:paraId="335C387B" w14:textId="77777777" w:rsidR="007F3208" w:rsidRDefault="007F3208" w:rsidP="007F3208">
            <w:pPr>
              <w:rPr>
                <w:sz w:val="20"/>
              </w:rPr>
            </w:pPr>
            <w:r>
              <w:rPr>
                <w:sz w:val="20"/>
              </w:rPr>
              <w:t>Consistency tests</w:t>
            </w:r>
          </w:p>
          <w:p w14:paraId="7731600B" w14:textId="73EF8A6A" w:rsidR="00500677" w:rsidRPr="00500677" w:rsidRDefault="007F3208" w:rsidP="007F3208">
            <w:pPr>
              <w:rPr>
                <w:sz w:val="20"/>
              </w:rPr>
            </w:pPr>
            <w:r>
              <w:rPr>
                <w:sz w:val="20"/>
              </w:rPr>
              <w:t>All text, imagery, links, tables and forms</w:t>
            </w:r>
          </w:p>
        </w:tc>
        <w:tc>
          <w:tcPr>
            <w:tcW w:w="3347" w:type="dxa"/>
          </w:tcPr>
          <w:p w14:paraId="3C3E7DA8" w14:textId="2CB3BE8E" w:rsidR="00500677" w:rsidRPr="00500677" w:rsidRDefault="001A19FE" w:rsidP="00500677">
            <w:pPr>
              <w:rPr>
                <w:sz w:val="20"/>
              </w:rPr>
            </w:pPr>
            <w:r w:rsidRPr="001A19FE">
              <w:rPr>
                <w:sz w:val="20"/>
              </w:rPr>
              <w:drawing>
                <wp:inline distT="0" distB="0" distL="0" distR="0" wp14:anchorId="06A209D5" wp14:editId="21B70AE8">
                  <wp:extent cx="4482716" cy="2377208"/>
                  <wp:effectExtent l="0" t="0" r="0" b="4445"/>
                  <wp:docPr id="12625491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2549197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3213" cy="2388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7" w:type="dxa"/>
          </w:tcPr>
          <w:p w14:paraId="085812C1" w14:textId="77777777" w:rsidR="001A19FE" w:rsidRDefault="001A19FE" w:rsidP="001A19FE">
            <w:pPr>
              <w:rPr>
                <w:sz w:val="20"/>
              </w:rPr>
            </w:pPr>
            <w:r>
              <w:rPr>
                <w:sz w:val="20"/>
              </w:rPr>
              <w:t>Pass</w:t>
            </w:r>
          </w:p>
          <w:p w14:paraId="35D424A5" w14:textId="77777777" w:rsidR="001A19FE" w:rsidRDefault="001A19FE" w:rsidP="001A19FE">
            <w:pPr>
              <w:rPr>
                <w:sz w:val="20"/>
              </w:rPr>
            </w:pPr>
            <w:r>
              <w:rPr>
                <w:sz w:val="20"/>
              </w:rPr>
              <w:t>All functions operate as expected</w:t>
            </w:r>
          </w:p>
          <w:p w14:paraId="44677304" w14:textId="268EAB91" w:rsidR="00500677" w:rsidRPr="00500677" w:rsidRDefault="001A19FE" w:rsidP="001A19FE">
            <w:pPr>
              <w:rPr>
                <w:sz w:val="20"/>
              </w:rPr>
            </w:pPr>
            <w:r>
              <w:rPr>
                <w:sz w:val="20"/>
              </w:rPr>
              <w:t>All imagery and text remain in the correct format</w:t>
            </w:r>
          </w:p>
        </w:tc>
        <w:tc>
          <w:tcPr>
            <w:tcW w:w="2332" w:type="dxa"/>
          </w:tcPr>
          <w:p w14:paraId="4FB44A40" w14:textId="4677E55A" w:rsidR="00500677" w:rsidRPr="00500677" w:rsidRDefault="001A19FE" w:rsidP="00500677">
            <w:pPr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500677" w14:paraId="5D27F6CF" w14:textId="77777777" w:rsidTr="00500677">
        <w:tc>
          <w:tcPr>
            <w:tcW w:w="2332" w:type="dxa"/>
          </w:tcPr>
          <w:p w14:paraId="2EEACB79" w14:textId="6B2DC4C3" w:rsidR="00500677" w:rsidRPr="00500677" w:rsidRDefault="001A19FE" w:rsidP="00500677">
            <w:pPr>
              <w:rPr>
                <w:sz w:val="20"/>
              </w:rPr>
            </w:pPr>
            <w:r>
              <w:rPr>
                <w:sz w:val="20"/>
              </w:rPr>
              <w:t>About.html</w:t>
            </w:r>
          </w:p>
        </w:tc>
        <w:tc>
          <w:tcPr>
            <w:tcW w:w="2332" w:type="dxa"/>
          </w:tcPr>
          <w:p w14:paraId="008CB242" w14:textId="5B97C4AB" w:rsidR="00500677" w:rsidRPr="00500677" w:rsidRDefault="001A19FE" w:rsidP="00500677">
            <w:pPr>
              <w:rPr>
                <w:sz w:val="20"/>
              </w:rPr>
            </w:pPr>
            <w:r>
              <w:rPr>
                <w:sz w:val="20"/>
              </w:rPr>
              <w:t>Google chrome</w:t>
            </w:r>
          </w:p>
        </w:tc>
        <w:tc>
          <w:tcPr>
            <w:tcW w:w="2332" w:type="dxa"/>
          </w:tcPr>
          <w:p w14:paraId="15527E6B" w14:textId="77777777" w:rsidR="007F3208" w:rsidRDefault="007F3208" w:rsidP="007F3208">
            <w:pPr>
              <w:rPr>
                <w:sz w:val="20"/>
              </w:rPr>
            </w:pPr>
            <w:r>
              <w:rPr>
                <w:sz w:val="20"/>
              </w:rPr>
              <w:t>Consistency tests</w:t>
            </w:r>
          </w:p>
          <w:p w14:paraId="309F4487" w14:textId="18C88246" w:rsidR="00500677" w:rsidRPr="00500677" w:rsidRDefault="007F3208" w:rsidP="007F3208">
            <w:pPr>
              <w:rPr>
                <w:sz w:val="20"/>
              </w:rPr>
            </w:pPr>
            <w:r>
              <w:rPr>
                <w:sz w:val="20"/>
              </w:rPr>
              <w:t>All text, imagery, links, tables and forms</w:t>
            </w:r>
          </w:p>
        </w:tc>
        <w:tc>
          <w:tcPr>
            <w:tcW w:w="3347" w:type="dxa"/>
          </w:tcPr>
          <w:p w14:paraId="6914AB82" w14:textId="2EB3E101" w:rsidR="00500677" w:rsidRPr="00500677" w:rsidRDefault="001A19FE" w:rsidP="00500677">
            <w:pPr>
              <w:rPr>
                <w:sz w:val="20"/>
              </w:rPr>
            </w:pPr>
            <w:r w:rsidRPr="001A19FE">
              <w:rPr>
                <w:sz w:val="20"/>
              </w:rPr>
              <w:drawing>
                <wp:inline distT="0" distB="0" distL="0" distR="0" wp14:anchorId="45CBA7D9" wp14:editId="7C8382B7">
                  <wp:extent cx="4400495" cy="2286000"/>
                  <wp:effectExtent l="0" t="0" r="635" b="0"/>
                  <wp:docPr id="139014727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0147279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9026" cy="2306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7" w:type="dxa"/>
          </w:tcPr>
          <w:p w14:paraId="1579E5B4" w14:textId="77777777" w:rsidR="001A19FE" w:rsidRDefault="001A19FE" w:rsidP="001A19FE">
            <w:pPr>
              <w:rPr>
                <w:sz w:val="20"/>
              </w:rPr>
            </w:pPr>
            <w:r>
              <w:rPr>
                <w:sz w:val="20"/>
              </w:rPr>
              <w:t>Pass</w:t>
            </w:r>
          </w:p>
          <w:p w14:paraId="006DE510" w14:textId="77777777" w:rsidR="001A19FE" w:rsidRDefault="001A19FE" w:rsidP="001A19FE">
            <w:pPr>
              <w:rPr>
                <w:sz w:val="20"/>
              </w:rPr>
            </w:pPr>
            <w:r>
              <w:rPr>
                <w:sz w:val="20"/>
              </w:rPr>
              <w:t>All functions operate as expected</w:t>
            </w:r>
          </w:p>
          <w:p w14:paraId="590495F8" w14:textId="12F952E8" w:rsidR="00500677" w:rsidRPr="00500677" w:rsidRDefault="001A19FE" w:rsidP="001A19FE">
            <w:pPr>
              <w:rPr>
                <w:sz w:val="20"/>
              </w:rPr>
            </w:pPr>
            <w:r>
              <w:rPr>
                <w:sz w:val="20"/>
              </w:rPr>
              <w:t>All imagery and text remain in the correct format</w:t>
            </w:r>
          </w:p>
        </w:tc>
        <w:tc>
          <w:tcPr>
            <w:tcW w:w="2332" w:type="dxa"/>
          </w:tcPr>
          <w:p w14:paraId="1FFA374B" w14:textId="0CA4B12E" w:rsidR="00500677" w:rsidRPr="00500677" w:rsidRDefault="001A19FE" w:rsidP="00500677">
            <w:pPr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500677" w14:paraId="32849347" w14:textId="77777777" w:rsidTr="00500677">
        <w:tc>
          <w:tcPr>
            <w:tcW w:w="2332" w:type="dxa"/>
          </w:tcPr>
          <w:p w14:paraId="613456BD" w14:textId="26E5D5A7" w:rsidR="00500677" w:rsidRPr="00500677" w:rsidRDefault="001A19FE" w:rsidP="00500677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About.html</w:t>
            </w:r>
          </w:p>
        </w:tc>
        <w:tc>
          <w:tcPr>
            <w:tcW w:w="2332" w:type="dxa"/>
          </w:tcPr>
          <w:p w14:paraId="2FF06DF2" w14:textId="4FFF3AD6" w:rsidR="00500677" w:rsidRPr="00500677" w:rsidRDefault="001A19FE" w:rsidP="00500677">
            <w:pPr>
              <w:rPr>
                <w:sz w:val="20"/>
              </w:rPr>
            </w:pPr>
            <w:r>
              <w:rPr>
                <w:sz w:val="20"/>
              </w:rPr>
              <w:t>Microsoft edge</w:t>
            </w:r>
          </w:p>
        </w:tc>
        <w:tc>
          <w:tcPr>
            <w:tcW w:w="2332" w:type="dxa"/>
          </w:tcPr>
          <w:p w14:paraId="629F2FDC" w14:textId="77777777" w:rsidR="007F3208" w:rsidRDefault="007F3208" w:rsidP="007F3208">
            <w:pPr>
              <w:rPr>
                <w:sz w:val="20"/>
              </w:rPr>
            </w:pPr>
            <w:r>
              <w:rPr>
                <w:sz w:val="20"/>
              </w:rPr>
              <w:t>Consistency tests</w:t>
            </w:r>
          </w:p>
          <w:p w14:paraId="35B6BC39" w14:textId="0FFBFF24" w:rsidR="00500677" w:rsidRPr="00500677" w:rsidRDefault="007F3208" w:rsidP="007F3208">
            <w:pPr>
              <w:rPr>
                <w:sz w:val="20"/>
              </w:rPr>
            </w:pPr>
            <w:r>
              <w:rPr>
                <w:sz w:val="20"/>
              </w:rPr>
              <w:t>All text, imagery, links, tables and forms</w:t>
            </w:r>
          </w:p>
        </w:tc>
        <w:tc>
          <w:tcPr>
            <w:tcW w:w="3347" w:type="dxa"/>
          </w:tcPr>
          <w:p w14:paraId="3E5FB258" w14:textId="58F870D6" w:rsidR="00500677" w:rsidRPr="00500677" w:rsidRDefault="007F3208" w:rsidP="00500677">
            <w:pPr>
              <w:rPr>
                <w:sz w:val="20"/>
              </w:rPr>
            </w:pPr>
            <w:r w:rsidRPr="007F3208">
              <w:rPr>
                <w:sz w:val="20"/>
              </w:rPr>
              <w:drawing>
                <wp:inline distT="0" distB="0" distL="0" distR="0" wp14:anchorId="4E0D9D9B" wp14:editId="462A9B39">
                  <wp:extent cx="4253230" cy="2261300"/>
                  <wp:effectExtent l="0" t="0" r="0" b="5715"/>
                  <wp:docPr id="3508790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0879049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5439" cy="2278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7" w:type="dxa"/>
          </w:tcPr>
          <w:p w14:paraId="24E0CA86" w14:textId="77777777" w:rsidR="007F3208" w:rsidRDefault="007F3208" w:rsidP="007F3208">
            <w:pPr>
              <w:rPr>
                <w:sz w:val="20"/>
              </w:rPr>
            </w:pPr>
            <w:r>
              <w:rPr>
                <w:sz w:val="20"/>
              </w:rPr>
              <w:t>Pass</w:t>
            </w:r>
          </w:p>
          <w:p w14:paraId="5EC649C6" w14:textId="77777777" w:rsidR="007F3208" w:rsidRDefault="007F3208" w:rsidP="007F3208">
            <w:pPr>
              <w:rPr>
                <w:sz w:val="20"/>
              </w:rPr>
            </w:pPr>
            <w:r>
              <w:rPr>
                <w:sz w:val="20"/>
              </w:rPr>
              <w:t>All functions operate as expected</w:t>
            </w:r>
          </w:p>
          <w:p w14:paraId="7849B96D" w14:textId="78091BA0" w:rsidR="00500677" w:rsidRPr="00500677" w:rsidRDefault="007F3208" w:rsidP="007F3208">
            <w:pPr>
              <w:rPr>
                <w:sz w:val="20"/>
              </w:rPr>
            </w:pPr>
            <w:r>
              <w:rPr>
                <w:sz w:val="20"/>
              </w:rPr>
              <w:t>All imagery and text remain in the correct format</w:t>
            </w:r>
          </w:p>
        </w:tc>
        <w:tc>
          <w:tcPr>
            <w:tcW w:w="2332" w:type="dxa"/>
          </w:tcPr>
          <w:p w14:paraId="3F5B742C" w14:textId="66F2CE67" w:rsidR="00500677" w:rsidRPr="00500677" w:rsidRDefault="007F3208" w:rsidP="00500677">
            <w:pPr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500677" w14:paraId="25779D55" w14:textId="77777777" w:rsidTr="00500677">
        <w:tc>
          <w:tcPr>
            <w:tcW w:w="2332" w:type="dxa"/>
          </w:tcPr>
          <w:p w14:paraId="2312D5B9" w14:textId="36CB593D" w:rsidR="00500677" w:rsidRPr="00500677" w:rsidRDefault="007F3208" w:rsidP="00500677">
            <w:pPr>
              <w:rPr>
                <w:sz w:val="20"/>
              </w:rPr>
            </w:pPr>
            <w:r>
              <w:rPr>
                <w:sz w:val="20"/>
              </w:rPr>
              <w:t>About.html</w:t>
            </w:r>
          </w:p>
        </w:tc>
        <w:tc>
          <w:tcPr>
            <w:tcW w:w="2332" w:type="dxa"/>
          </w:tcPr>
          <w:p w14:paraId="249DE643" w14:textId="404DF065" w:rsidR="00500677" w:rsidRPr="00500677" w:rsidRDefault="007F3208" w:rsidP="00500677">
            <w:pPr>
              <w:rPr>
                <w:sz w:val="20"/>
              </w:rPr>
            </w:pPr>
            <w:r>
              <w:rPr>
                <w:sz w:val="20"/>
              </w:rPr>
              <w:t>Mozilla Firefox</w:t>
            </w:r>
          </w:p>
        </w:tc>
        <w:tc>
          <w:tcPr>
            <w:tcW w:w="2332" w:type="dxa"/>
          </w:tcPr>
          <w:p w14:paraId="5177B0FD" w14:textId="77777777" w:rsidR="007F3208" w:rsidRDefault="007F3208" w:rsidP="007F3208">
            <w:pPr>
              <w:rPr>
                <w:sz w:val="20"/>
              </w:rPr>
            </w:pPr>
            <w:r>
              <w:rPr>
                <w:sz w:val="20"/>
              </w:rPr>
              <w:t>Consistency tests</w:t>
            </w:r>
          </w:p>
          <w:p w14:paraId="589759D3" w14:textId="77CDBA7D" w:rsidR="00500677" w:rsidRPr="00500677" w:rsidRDefault="007F3208" w:rsidP="007F3208">
            <w:pPr>
              <w:rPr>
                <w:sz w:val="20"/>
              </w:rPr>
            </w:pPr>
            <w:r>
              <w:rPr>
                <w:sz w:val="20"/>
              </w:rPr>
              <w:t>All text, imagery, links, tables and forms</w:t>
            </w:r>
          </w:p>
        </w:tc>
        <w:tc>
          <w:tcPr>
            <w:tcW w:w="3347" w:type="dxa"/>
          </w:tcPr>
          <w:p w14:paraId="415DEA6A" w14:textId="46DB7102" w:rsidR="00500677" w:rsidRPr="00500677" w:rsidRDefault="007F3208" w:rsidP="00500677">
            <w:pPr>
              <w:rPr>
                <w:sz w:val="20"/>
              </w:rPr>
            </w:pPr>
            <w:r w:rsidRPr="007F3208">
              <w:rPr>
                <w:sz w:val="20"/>
              </w:rPr>
              <w:drawing>
                <wp:inline distT="0" distB="0" distL="0" distR="0" wp14:anchorId="6B8B275A" wp14:editId="2B697E12">
                  <wp:extent cx="4338955" cy="2288536"/>
                  <wp:effectExtent l="0" t="0" r="4445" b="0"/>
                  <wp:docPr id="183949368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949368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1718" cy="22952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7" w:type="dxa"/>
          </w:tcPr>
          <w:p w14:paraId="1075BC25" w14:textId="77777777" w:rsidR="007F3208" w:rsidRDefault="007F3208" w:rsidP="007F3208">
            <w:pPr>
              <w:rPr>
                <w:sz w:val="20"/>
              </w:rPr>
            </w:pPr>
            <w:r>
              <w:rPr>
                <w:sz w:val="20"/>
              </w:rPr>
              <w:t>Pass</w:t>
            </w:r>
          </w:p>
          <w:p w14:paraId="0FBF8407" w14:textId="77777777" w:rsidR="007F3208" w:rsidRDefault="007F3208" w:rsidP="007F3208">
            <w:pPr>
              <w:rPr>
                <w:sz w:val="20"/>
              </w:rPr>
            </w:pPr>
            <w:r>
              <w:rPr>
                <w:sz w:val="20"/>
              </w:rPr>
              <w:t>All functions operate as expected</w:t>
            </w:r>
          </w:p>
          <w:p w14:paraId="4AF6BA86" w14:textId="4138B6F1" w:rsidR="00500677" w:rsidRPr="00500677" w:rsidRDefault="007F3208" w:rsidP="007F3208">
            <w:pPr>
              <w:rPr>
                <w:sz w:val="20"/>
              </w:rPr>
            </w:pPr>
            <w:r>
              <w:rPr>
                <w:sz w:val="20"/>
              </w:rPr>
              <w:t>All imagery and text remain in the correct format</w:t>
            </w:r>
          </w:p>
        </w:tc>
        <w:tc>
          <w:tcPr>
            <w:tcW w:w="2332" w:type="dxa"/>
          </w:tcPr>
          <w:p w14:paraId="765E9499" w14:textId="33C5F061" w:rsidR="00500677" w:rsidRPr="00500677" w:rsidRDefault="007F3208" w:rsidP="00500677">
            <w:pPr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500677" w14:paraId="69D290EE" w14:textId="77777777" w:rsidTr="00500677">
        <w:tc>
          <w:tcPr>
            <w:tcW w:w="2332" w:type="dxa"/>
          </w:tcPr>
          <w:p w14:paraId="78DB8125" w14:textId="1ABC8CB2" w:rsidR="00500677" w:rsidRPr="00500677" w:rsidRDefault="007F3208" w:rsidP="00500677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Cakes.html</w:t>
            </w:r>
          </w:p>
        </w:tc>
        <w:tc>
          <w:tcPr>
            <w:tcW w:w="2332" w:type="dxa"/>
          </w:tcPr>
          <w:p w14:paraId="17F65C49" w14:textId="75198270" w:rsidR="00500677" w:rsidRPr="00500677" w:rsidRDefault="007F3208" w:rsidP="00500677">
            <w:pPr>
              <w:rPr>
                <w:sz w:val="20"/>
              </w:rPr>
            </w:pPr>
            <w:r>
              <w:rPr>
                <w:sz w:val="20"/>
              </w:rPr>
              <w:t>Google Chrome</w:t>
            </w:r>
          </w:p>
        </w:tc>
        <w:tc>
          <w:tcPr>
            <w:tcW w:w="2332" w:type="dxa"/>
          </w:tcPr>
          <w:p w14:paraId="2A7852C9" w14:textId="77777777" w:rsidR="007F3208" w:rsidRDefault="007F3208" w:rsidP="007F3208">
            <w:pPr>
              <w:rPr>
                <w:sz w:val="20"/>
              </w:rPr>
            </w:pPr>
            <w:r>
              <w:rPr>
                <w:sz w:val="20"/>
              </w:rPr>
              <w:t>Consistency tests</w:t>
            </w:r>
          </w:p>
          <w:p w14:paraId="613F091A" w14:textId="650CA8C8" w:rsidR="00500677" w:rsidRPr="00500677" w:rsidRDefault="007F3208" w:rsidP="007F3208">
            <w:pPr>
              <w:rPr>
                <w:sz w:val="20"/>
              </w:rPr>
            </w:pPr>
            <w:r>
              <w:rPr>
                <w:sz w:val="20"/>
              </w:rPr>
              <w:t>All text, imagery, links, tables and forms</w:t>
            </w:r>
          </w:p>
        </w:tc>
        <w:tc>
          <w:tcPr>
            <w:tcW w:w="3347" w:type="dxa"/>
          </w:tcPr>
          <w:p w14:paraId="4A4D0735" w14:textId="3003C7B4" w:rsidR="00500677" w:rsidRPr="00500677" w:rsidRDefault="001658C4" w:rsidP="00500677">
            <w:pPr>
              <w:rPr>
                <w:sz w:val="20"/>
              </w:rPr>
            </w:pPr>
            <w:r w:rsidRPr="001658C4">
              <w:rPr>
                <w:sz w:val="20"/>
              </w:rPr>
              <w:drawing>
                <wp:inline distT="0" distB="0" distL="0" distR="0" wp14:anchorId="1C1107D4" wp14:editId="595BDCD7">
                  <wp:extent cx="4434205" cy="2293028"/>
                  <wp:effectExtent l="0" t="0" r="4445" b="0"/>
                  <wp:docPr id="7059590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959092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0830" cy="230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7" w:type="dxa"/>
          </w:tcPr>
          <w:p w14:paraId="37CF1072" w14:textId="77777777" w:rsidR="007F3208" w:rsidRDefault="007F3208" w:rsidP="007F3208">
            <w:pPr>
              <w:rPr>
                <w:sz w:val="20"/>
              </w:rPr>
            </w:pPr>
            <w:r>
              <w:rPr>
                <w:sz w:val="20"/>
              </w:rPr>
              <w:t>Pass</w:t>
            </w:r>
          </w:p>
          <w:p w14:paraId="1DB6B78A" w14:textId="77777777" w:rsidR="007F3208" w:rsidRDefault="007F3208" w:rsidP="007F3208">
            <w:pPr>
              <w:rPr>
                <w:sz w:val="20"/>
              </w:rPr>
            </w:pPr>
            <w:r>
              <w:rPr>
                <w:sz w:val="20"/>
              </w:rPr>
              <w:t>All functions operate as expected</w:t>
            </w:r>
          </w:p>
          <w:p w14:paraId="081A5127" w14:textId="05ABDF9C" w:rsidR="00500677" w:rsidRPr="00500677" w:rsidRDefault="007F3208" w:rsidP="007F3208">
            <w:pPr>
              <w:rPr>
                <w:sz w:val="20"/>
              </w:rPr>
            </w:pPr>
            <w:r>
              <w:rPr>
                <w:sz w:val="20"/>
              </w:rPr>
              <w:t>All imagery and text remain in the correct format</w:t>
            </w:r>
          </w:p>
        </w:tc>
        <w:tc>
          <w:tcPr>
            <w:tcW w:w="2332" w:type="dxa"/>
          </w:tcPr>
          <w:p w14:paraId="74A7F0EC" w14:textId="719F87D7" w:rsidR="006314B1" w:rsidRPr="006314B1" w:rsidRDefault="0014541A" w:rsidP="00B70B39">
            <w:pPr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500677" w14:paraId="1F8D870B" w14:textId="77777777" w:rsidTr="00500677">
        <w:tc>
          <w:tcPr>
            <w:tcW w:w="2332" w:type="dxa"/>
          </w:tcPr>
          <w:p w14:paraId="4E0EFCC3" w14:textId="2F4391A8" w:rsidR="00500677" w:rsidRPr="00500677" w:rsidRDefault="007F3208" w:rsidP="00500677">
            <w:pPr>
              <w:rPr>
                <w:sz w:val="20"/>
              </w:rPr>
            </w:pPr>
            <w:r>
              <w:rPr>
                <w:sz w:val="20"/>
              </w:rPr>
              <w:t>Cakes.html</w:t>
            </w:r>
          </w:p>
        </w:tc>
        <w:tc>
          <w:tcPr>
            <w:tcW w:w="2332" w:type="dxa"/>
          </w:tcPr>
          <w:p w14:paraId="2341C03C" w14:textId="77777777" w:rsidR="00500677" w:rsidRDefault="007F3208" w:rsidP="00500677">
            <w:pPr>
              <w:rPr>
                <w:sz w:val="20"/>
              </w:rPr>
            </w:pPr>
            <w:r>
              <w:rPr>
                <w:sz w:val="20"/>
              </w:rPr>
              <w:t>Microsoft</w:t>
            </w:r>
          </w:p>
          <w:p w14:paraId="300399CF" w14:textId="4AC474B4" w:rsidR="007F3208" w:rsidRPr="00500677" w:rsidRDefault="007F3208" w:rsidP="00500677">
            <w:pPr>
              <w:rPr>
                <w:sz w:val="20"/>
              </w:rPr>
            </w:pPr>
            <w:r>
              <w:rPr>
                <w:sz w:val="20"/>
              </w:rPr>
              <w:t>Edge</w:t>
            </w:r>
          </w:p>
        </w:tc>
        <w:tc>
          <w:tcPr>
            <w:tcW w:w="2332" w:type="dxa"/>
          </w:tcPr>
          <w:p w14:paraId="31B3F09A" w14:textId="77777777" w:rsidR="007F3208" w:rsidRDefault="007F3208" w:rsidP="007F3208">
            <w:pPr>
              <w:rPr>
                <w:sz w:val="20"/>
              </w:rPr>
            </w:pPr>
            <w:r>
              <w:rPr>
                <w:sz w:val="20"/>
              </w:rPr>
              <w:t>Consistency tests</w:t>
            </w:r>
          </w:p>
          <w:p w14:paraId="1530734B" w14:textId="5F2205A8" w:rsidR="00500677" w:rsidRPr="00500677" w:rsidRDefault="007F3208" w:rsidP="007F3208">
            <w:pPr>
              <w:rPr>
                <w:sz w:val="20"/>
              </w:rPr>
            </w:pPr>
            <w:r>
              <w:rPr>
                <w:sz w:val="20"/>
              </w:rPr>
              <w:t>All text, imagery, links, tables and forms</w:t>
            </w:r>
          </w:p>
        </w:tc>
        <w:tc>
          <w:tcPr>
            <w:tcW w:w="3347" w:type="dxa"/>
          </w:tcPr>
          <w:p w14:paraId="7EC3B698" w14:textId="5116A8F1" w:rsidR="00500677" w:rsidRPr="00500677" w:rsidRDefault="001658C4" w:rsidP="00500677">
            <w:pPr>
              <w:rPr>
                <w:sz w:val="20"/>
              </w:rPr>
            </w:pPr>
            <w:r w:rsidRPr="001658C4">
              <w:rPr>
                <w:sz w:val="20"/>
              </w:rPr>
              <w:drawing>
                <wp:inline distT="0" distB="0" distL="0" distR="0" wp14:anchorId="6D5C0C0D" wp14:editId="2708CE58">
                  <wp:extent cx="4177030" cy="2222582"/>
                  <wp:effectExtent l="0" t="0" r="0" b="6350"/>
                  <wp:docPr id="158640696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6406969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7577" cy="22281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7" w:type="dxa"/>
          </w:tcPr>
          <w:p w14:paraId="2DAE192C" w14:textId="77777777" w:rsidR="007F3208" w:rsidRDefault="007F3208" w:rsidP="007F3208">
            <w:pPr>
              <w:rPr>
                <w:sz w:val="20"/>
              </w:rPr>
            </w:pPr>
            <w:r>
              <w:rPr>
                <w:sz w:val="20"/>
              </w:rPr>
              <w:t>Pass</w:t>
            </w:r>
          </w:p>
          <w:p w14:paraId="0B087AFD" w14:textId="77777777" w:rsidR="007F3208" w:rsidRDefault="007F3208" w:rsidP="007F3208">
            <w:pPr>
              <w:rPr>
                <w:sz w:val="20"/>
              </w:rPr>
            </w:pPr>
            <w:r>
              <w:rPr>
                <w:sz w:val="20"/>
              </w:rPr>
              <w:t>All functions operate as expected</w:t>
            </w:r>
          </w:p>
          <w:p w14:paraId="3540E7D2" w14:textId="5F62F2C2" w:rsidR="00500677" w:rsidRPr="00500677" w:rsidRDefault="007F3208" w:rsidP="007F3208">
            <w:pPr>
              <w:rPr>
                <w:sz w:val="20"/>
              </w:rPr>
            </w:pPr>
            <w:r>
              <w:rPr>
                <w:sz w:val="20"/>
              </w:rPr>
              <w:t>All imagery and text remain in the correct format</w:t>
            </w:r>
          </w:p>
        </w:tc>
        <w:tc>
          <w:tcPr>
            <w:tcW w:w="2332" w:type="dxa"/>
          </w:tcPr>
          <w:p w14:paraId="160A2DD8" w14:textId="102B4615" w:rsidR="00500677" w:rsidRPr="00500677" w:rsidRDefault="0014541A" w:rsidP="00500677">
            <w:pPr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500677" w14:paraId="4380EF6C" w14:textId="77777777" w:rsidTr="00500677">
        <w:tc>
          <w:tcPr>
            <w:tcW w:w="2332" w:type="dxa"/>
          </w:tcPr>
          <w:p w14:paraId="13828717" w14:textId="690FDA74" w:rsidR="00500677" w:rsidRPr="00500677" w:rsidRDefault="007F3208" w:rsidP="00500677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Cakes.html</w:t>
            </w:r>
          </w:p>
        </w:tc>
        <w:tc>
          <w:tcPr>
            <w:tcW w:w="2332" w:type="dxa"/>
          </w:tcPr>
          <w:p w14:paraId="11854BE2" w14:textId="355663DF" w:rsidR="00500677" w:rsidRPr="00500677" w:rsidRDefault="007F3208" w:rsidP="00500677">
            <w:pPr>
              <w:rPr>
                <w:sz w:val="20"/>
              </w:rPr>
            </w:pPr>
            <w:r>
              <w:rPr>
                <w:sz w:val="20"/>
              </w:rPr>
              <w:t>Mozilla Firefox</w:t>
            </w:r>
          </w:p>
        </w:tc>
        <w:tc>
          <w:tcPr>
            <w:tcW w:w="2332" w:type="dxa"/>
          </w:tcPr>
          <w:p w14:paraId="373FE356" w14:textId="77777777" w:rsidR="007F3208" w:rsidRDefault="007F3208" w:rsidP="007F3208">
            <w:pPr>
              <w:rPr>
                <w:sz w:val="20"/>
              </w:rPr>
            </w:pPr>
            <w:r>
              <w:rPr>
                <w:sz w:val="20"/>
              </w:rPr>
              <w:t>Consistency tests</w:t>
            </w:r>
          </w:p>
          <w:p w14:paraId="41BCDE5D" w14:textId="290123E6" w:rsidR="00500677" w:rsidRPr="00500677" w:rsidRDefault="007F3208" w:rsidP="007F3208">
            <w:pPr>
              <w:rPr>
                <w:sz w:val="20"/>
              </w:rPr>
            </w:pPr>
            <w:r>
              <w:rPr>
                <w:sz w:val="20"/>
              </w:rPr>
              <w:t>All text, imagery, links, tables and forms</w:t>
            </w:r>
          </w:p>
        </w:tc>
        <w:tc>
          <w:tcPr>
            <w:tcW w:w="3347" w:type="dxa"/>
          </w:tcPr>
          <w:p w14:paraId="05AB77A5" w14:textId="70F78E44" w:rsidR="00500677" w:rsidRPr="00500677" w:rsidRDefault="001658C4" w:rsidP="001658C4">
            <w:pPr>
              <w:rPr>
                <w:sz w:val="20"/>
              </w:rPr>
            </w:pPr>
            <w:r w:rsidRPr="001658C4">
              <w:rPr>
                <w:sz w:val="20"/>
              </w:rPr>
              <w:drawing>
                <wp:inline distT="0" distB="0" distL="0" distR="0" wp14:anchorId="6419C2DC" wp14:editId="7689852D">
                  <wp:extent cx="4043680" cy="2142936"/>
                  <wp:effectExtent l="0" t="0" r="0" b="0"/>
                  <wp:docPr id="10777290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7729064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4389" cy="21486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7" w:type="dxa"/>
          </w:tcPr>
          <w:p w14:paraId="7207D4D0" w14:textId="77777777" w:rsidR="007F3208" w:rsidRDefault="007F3208" w:rsidP="007F3208">
            <w:pPr>
              <w:rPr>
                <w:sz w:val="20"/>
              </w:rPr>
            </w:pPr>
            <w:r>
              <w:rPr>
                <w:sz w:val="20"/>
              </w:rPr>
              <w:t>Pass</w:t>
            </w:r>
          </w:p>
          <w:p w14:paraId="317C35AF" w14:textId="77777777" w:rsidR="007F3208" w:rsidRDefault="007F3208" w:rsidP="007F3208">
            <w:pPr>
              <w:rPr>
                <w:sz w:val="20"/>
              </w:rPr>
            </w:pPr>
            <w:r>
              <w:rPr>
                <w:sz w:val="20"/>
              </w:rPr>
              <w:t>All functions operate as expected</w:t>
            </w:r>
          </w:p>
          <w:p w14:paraId="1E19B0F6" w14:textId="052459D0" w:rsidR="00500677" w:rsidRPr="00500677" w:rsidRDefault="007F3208" w:rsidP="007F3208">
            <w:pPr>
              <w:rPr>
                <w:sz w:val="20"/>
              </w:rPr>
            </w:pPr>
            <w:r>
              <w:rPr>
                <w:sz w:val="20"/>
              </w:rPr>
              <w:t>All imagery and text remain in the correct format</w:t>
            </w:r>
          </w:p>
        </w:tc>
        <w:tc>
          <w:tcPr>
            <w:tcW w:w="2332" w:type="dxa"/>
          </w:tcPr>
          <w:p w14:paraId="5AA693CC" w14:textId="672C5A95" w:rsidR="00500677" w:rsidRPr="00500677" w:rsidRDefault="0014541A" w:rsidP="00500677">
            <w:pPr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500677" w14:paraId="62A59103" w14:textId="77777777" w:rsidTr="00500677">
        <w:tc>
          <w:tcPr>
            <w:tcW w:w="2332" w:type="dxa"/>
          </w:tcPr>
          <w:p w14:paraId="446DD4CE" w14:textId="654E0F8C" w:rsidR="00500677" w:rsidRPr="00500677" w:rsidRDefault="007F3208" w:rsidP="00500677">
            <w:pPr>
              <w:rPr>
                <w:sz w:val="20"/>
              </w:rPr>
            </w:pPr>
            <w:r>
              <w:rPr>
                <w:sz w:val="20"/>
              </w:rPr>
              <w:t>Contact.html</w:t>
            </w:r>
          </w:p>
        </w:tc>
        <w:tc>
          <w:tcPr>
            <w:tcW w:w="2332" w:type="dxa"/>
          </w:tcPr>
          <w:p w14:paraId="4489C31E" w14:textId="48AC987B" w:rsidR="007F3208" w:rsidRPr="00500677" w:rsidRDefault="007F3208" w:rsidP="00500677">
            <w:pPr>
              <w:rPr>
                <w:sz w:val="20"/>
              </w:rPr>
            </w:pPr>
            <w:r>
              <w:rPr>
                <w:sz w:val="20"/>
              </w:rPr>
              <w:t>Google Chrome</w:t>
            </w:r>
          </w:p>
        </w:tc>
        <w:tc>
          <w:tcPr>
            <w:tcW w:w="2332" w:type="dxa"/>
          </w:tcPr>
          <w:p w14:paraId="2BCAF73D" w14:textId="77777777" w:rsidR="007F3208" w:rsidRDefault="007F3208" w:rsidP="007F3208">
            <w:pPr>
              <w:rPr>
                <w:sz w:val="20"/>
              </w:rPr>
            </w:pPr>
            <w:r>
              <w:rPr>
                <w:sz w:val="20"/>
              </w:rPr>
              <w:t>Consistency tests</w:t>
            </w:r>
          </w:p>
          <w:p w14:paraId="740F3F65" w14:textId="247B99FB" w:rsidR="00500677" w:rsidRPr="00500677" w:rsidRDefault="007F3208" w:rsidP="007F3208">
            <w:pPr>
              <w:rPr>
                <w:sz w:val="20"/>
              </w:rPr>
            </w:pPr>
            <w:r>
              <w:rPr>
                <w:sz w:val="20"/>
              </w:rPr>
              <w:t>All text, imagery, links, tables and forms</w:t>
            </w:r>
          </w:p>
        </w:tc>
        <w:tc>
          <w:tcPr>
            <w:tcW w:w="3347" w:type="dxa"/>
          </w:tcPr>
          <w:p w14:paraId="07FFFC4F" w14:textId="40C8CAFE" w:rsidR="00500677" w:rsidRPr="00500677" w:rsidRDefault="001658C4" w:rsidP="00500677">
            <w:pPr>
              <w:rPr>
                <w:sz w:val="20"/>
              </w:rPr>
            </w:pPr>
            <w:r w:rsidRPr="001658C4">
              <w:rPr>
                <w:sz w:val="20"/>
              </w:rPr>
              <w:drawing>
                <wp:inline distT="0" distB="0" distL="0" distR="0" wp14:anchorId="72203EB3" wp14:editId="73FACF31">
                  <wp:extent cx="3938905" cy="2031818"/>
                  <wp:effectExtent l="0" t="0" r="4445" b="6985"/>
                  <wp:docPr id="57845369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8453698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5340" cy="2040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7" w:type="dxa"/>
          </w:tcPr>
          <w:p w14:paraId="5E962EDE" w14:textId="77777777" w:rsidR="007F3208" w:rsidRDefault="007F3208" w:rsidP="007F3208">
            <w:pPr>
              <w:rPr>
                <w:sz w:val="20"/>
              </w:rPr>
            </w:pPr>
            <w:r>
              <w:rPr>
                <w:sz w:val="20"/>
              </w:rPr>
              <w:t>Pass</w:t>
            </w:r>
          </w:p>
          <w:p w14:paraId="4290DE3A" w14:textId="77777777" w:rsidR="007F3208" w:rsidRDefault="007F3208" w:rsidP="007F3208">
            <w:pPr>
              <w:rPr>
                <w:sz w:val="20"/>
              </w:rPr>
            </w:pPr>
            <w:r>
              <w:rPr>
                <w:sz w:val="20"/>
              </w:rPr>
              <w:t>All functions operate as expected</w:t>
            </w:r>
          </w:p>
          <w:p w14:paraId="027F047F" w14:textId="4AAA4045" w:rsidR="00500677" w:rsidRPr="00500677" w:rsidRDefault="007F3208" w:rsidP="007F3208">
            <w:pPr>
              <w:rPr>
                <w:sz w:val="20"/>
              </w:rPr>
            </w:pPr>
            <w:r>
              <w:rPr>
                <w:sz w:val="20"/>
              </w:rPr>
              <w:t>All imagery and text remain in the correct format</w:t>
            </w:r>
          </w:p>
        </w:tc>
        <w:tc>
          <w:tcPr>
            <w:tcW w:w="2332" w:type="dxa"/>
          </w:tcPr>
          <w:p w14:paraId="5DDC2C8A" w14:textId="2B9C06DB" w:rsidR="00500677" w:rsidRPr="00500677" w:rsidRDefault="0014541A" w:rsidP="00500677">
            <w:pPr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500677" w14:paraId="03010BFC" w14:textId="77777777" w:rsidTr="00500677">
        <w:tc>
          <w:tcPr>
            <w:tcW w:w="2332" w:type="dxa"/>
          </w:tcPr>
          <w:p w14:paraId="04B8F9A2" w14:textId="01D85CFA" w:rsidR="00500677" w:rsidRPr="00500677" w:rsidRDefault="007F3208" w:rsidP="00500677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Contact.html</w:t>
            </w:r>
          </w:p>
        </w:tc>
        <w:tc>
          <w:tcPr>
            <w:tcW w:w="2332" w:type="dxa"/>
          </w:tcPr>
          <w:p w14:paraId="474D71A6" w14:textId="5F777101" w:rsidR="00500677" w:rsidRPr="00500677" w:rsidRDefault="007F3208" w:rsidP="00500677">
            <w:pPr>
              <w:rPr>
                <w:sz w:val="20"/>
              </w:rPr>
            </w:pPr>
            <w:r>
              <w:rPr>
                <w:sz w:val="20"/>
              </w:rPr>
              <w:t>Microsoft Edge</w:t>
            </w:r>
          </w:p>
        </w:tc>
        <w:tc>
          <w:tcPr>
            <w:tcW w:w="2332" w:type="dxa"/>
          </w:tcPr>
          <w:p w14:paraId="34CEFC37" w14:textId="77777777" w:rsidR="007F3208" w:rsidRDefault="007F3208" w:rsidP="007F3208">
            <w:pPr>
              <w:rPr>
                <w:sz w:val="20"/>
              </w:rPr>
            </w:pPr>
            <w:r>
              <w:rPr>
                <w:sz w:val="20"/>
              </w:rPr>
              <w:t>Consistency tests</w:t>
            </w:r>
          </w:p>
          <w:p w14:paraId="010DD72F" w14:textId="03AE8F25" w:rsidR="00500677" w:rsidRPr="00500677" w:rsidRDefault="007F3208" w:rsidP="007F3208">
            <w:pPr>
              <w:rPr>
                <w:sz w:val="20"/>
              </w:rPr>
            </w:pPr>
            <w:r>
              <w:rPr>
                <w:sz w:val="20"/>
              </w:rPr>
              <w:t>All text, imagery, links, tables and forms</w:t>
            </w:r>
          </w:p>
        </w:tc>
        <w:tc>
          <w:tcPr>
            <w:tcW w:w="3347" w:type="dxa"/>
          </w:tcPr>
          <w:p w14:paraId="0B04CC71" w14:textId="2431C639" w:rsidR="00500677" w:rsidRPr="00500677" w:rsidRDefault="0014541A" w:rsidP="00500677">
            <w:pPr>
              <w:rPr>
                <w:sz w:val="20"/>
              </w:rPr>
            </w:pPr>
            <w:r w:rsidRPr="0014541A">
              <w:rPr>
                <w:sz w:val="20"/>
              </w:rPr>
              <w:drawing>
                <wp:inline distT="0" distB="0" distL="0" distR="0" wp14:anchorId="248E4CEE" wp14:editId="171D42AB">
                  <wp:extent cx="4272280" cy="2268367"/>
                  <wp:effectExtent l="0" t="0" r="0" b="0"/>
                  <wp:docPr id="97226454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264548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5107" cy="22751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7" w:type="dxa"/>
          </w:tcPr>
          <w:p w14:paraId="007071CF" w14:textId="77777777" w:rsidR="007F3208" w:rsidRDefault="007F3208" w:rsidP="007F3208">
            <w:pPr>
              <w:rPr>
                <w:sz w:val="20"/>
              </w:rPr>
            </w:pPr>
            <w:r>
              <w:rPr>
                <w:sz w:val="20"/>
              </w:rPr>
              <w:t>Pass</w:t>
            </w:r>
          </w:p>
          <w:p w14:paraId="74CAC466" w14:textId="77777777" w:rsidR="007F3208" w:rsidRDefault="007F3208" w:rsidP="007F3208">
            <w:pPr>
              <w:rPr>
                <w:sz w:val="20"/>
              </w:rPr>
            </w:pPr>
            <w:r>
              <w:rPr>
                <w:sz w:val="20"/>
              </w:rPr>
              <w:t>All functions operate as expected</w:t>
            </w:r>
          </w:p>
          <w:p w14:paraId="5223BE87" w14:textId="21DD71B9" w:rsidR="00500677" w:rsidRPr="00500677" w:rsidRDefault="007F3208" w:rsidP="007F3208">
            <w:pPr>
              <w:rPr>
                <w:sz w:val="20"/>
              </w:rPr>
            </w:pPr>
            <w:r>
              <w:rPr>
                <w:sz w:val="20"/>
              </w:rPr>
              <w:t>All imagery and text remain in the correct format</w:t>
            </w:r>
          </w:p>
        </w:tc>
        <w:tc>
          <w:tcPr>
            <w:tcW w:w="2332" w:type="dxa"/>
          </w:tcPr>
          <w:p w14:paraId="40511E37" w14:textId="1BBFDBA6" w:rsidR="00500677" w:rsidRPr="00500677" w:rsidRDefault="0014541A" w:rsidP="00500677">
            <w:pPr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500677" w14:paraId="4FCDBE61" w14:textId="77777777" w:rsidTr="00500677">
        <w:tc>
          <w:tcPr>
            <w:tcW w:w="2332" w:type="dxa"/>
          </w:tcPr>
          <w:p w14:paraId="5A357A84" w14:textId="57716AB8" w:rsidR="00500677" w:rsidRPr="00500677" w:rsidRDefault="007F3208" w:rsidP="00500677">
            <w:pPr>
              <w:rPr>
                <w:sz w:val="20"/>
              </w:rPr>
            </w:pPr>
            <w:r>
              <w:rPr>
                <w:sz w:val="20"/>
              </w:rPr>
              <w:t>Contact.html</w:t>
            </w:r>
          </w:p>
        </w:tc>
        <w:tc>
          <w:tcPr>
            <w:tcW w:w="2332" w:type="dxa"/>
          </w:tcPr>
          <w:p w14:paraId="50AA0E18" w14:textId="6AE78AD4" w:rsidR="00500677" w:rsidRPr="00500677" w:rsidRDefault="007F3208" w:rsidP="00500677">
            <w:pPr>
              <w:rPr>
                <w:sz w:val="20"/>
              </w:rPr>
            </w:pPr>
            <w:r>
              <w:rPr>
                <w:sz w:val="20"/>
              </w:rPr>
              <w:t>Mozilla Firefox</w:t>
            </w:r>
          </w:p>
        </w:tc>
        <w:tc>
          <w:tcPr>
            <w:tcW w:w="2332" w:type="dxa"/>
          </w:tcPr>
          <w:p w14:paraId="5AB624A7" w14:textId="77777777" w:rsidR="007F3208" w:rsidRDefault="007F3208" w:rsidP="007F3208">
            <w:pPr>
              <w:rPr>
                <w:sz w:val="20"/>
              </w:rPr>
            </w:pPr>
            <w:r>
              <w:rPr>
                <w:sz w:val="20"/>
              </w:rPr>
              <w:t>Consistency tests</w:t>
            </w:r>
          </w:p>
          <w:p w14:paraId="26EB8E08" w14:textId="18A90CF0" w:rsidR="00500677" w:rsidRPr="00500677" w:rsidRDefault="007F3208" w:rsidP="007F3208">
            <w:pPr>
              <w:rPr>
                <w:sz w:val="20"/>
              </w:rPr>
            </w:pPr>
            <w:r>
              <w:rPr>
                <w:sz w:val="20"/>
              </w:rPr>
              <w:t>All text, imagery, links, tables and forms</w:t>
            </w:r>
          </w:p>
        </w:tc>
        <w:tc>
          <w:tcPr>
            <w:tcW w:w="3347" w:type="dxa"/>
          </w:tcPr>
          <w:p w14:paraId="35B47E2E" w14:textId="0AE79EE1" w:rsidR="00500677" w:rsidRPr="00500677" w:rsidRDefault="0014541A" w:rsidP="00500677">
            <w:pPr>
              <w:rPr>
                <w:sz w:val="20"/>
              </w:rPr>
            </w:pPr>
            <w:r w:rsidRPr="0014541A">
              <w:rPr>
                <w:sz w:val="20"/>
              </w:rPr>
              <w:drawing>
                <wp:inline distT="0" distB="0" distL="0" distR="0" wp14:anchorId="72C6D64E" wp14:editId="4EEF6CA2">
                  <wp:extent cx="4177030" cy="2205225"/>
                  <wp:effectExtent l="0" t="0" r="0" b="5080"/>
                  <wp:docPr id="14482973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8297383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8752" cy="22114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7" w:type="dxa"/>
          </w:tcPr>
          <w:p w14:paraId="47607E2E" w14:textId="77777777" w:rsidR="007F3208" w:rsidRDefault="007F3208" w:rsidP="007F3208">
            <w:pPr>
              <w:rPr>
                <w:sz w:val="20"/>
              </w:rPr>
            </w:pPr>
            <w:r>
              <w:rPr>
                <w:sz w:val="20"/>
              </w:rPr>
              <w:t>Pass</w:t>
            </w:r>
          </w:p>
          <w:p w14:paraId="5BD5787C" w14:textId="77777777" w:rsidR="007F3208" w:rsidRDefault="007F3208" w:rsidP="007F3208">
            <w:pPr>
              <w:rPr>
                <w:sz w:val="20"/>
              </w:rPr>
            </w:pPr>
            <w:r>
              <w:rPr>
                <w:sz w:val="20"/>
              </w:rPr>
              <w:t>All functions operate as expected</w:t>
            </w:r>
          </w:p>
          <w:p w14:paraId="68598A2B" w14:textId="277C1BB8" w:rsidR="00500677" w:rsidRPr="00500677" w:rsidRDefault="007F3208" w:rsidP="007F3208">
            <w:pPr>
              <w:rPr>
                <w:sz w:val="20"/>
              </w:rPr>
            </w:pPr>
            <w:r>
              <w:rPr>
                <w:sz w:val="20"/>
              </w:rPr>
              <w:t>All imagery and text remain in the correct format</w:t>
            </w:r>
          </w:p>
        </w:tc>
        <w:tc>
          <w:tcPr>
            <w:tcW w:w="2332" w:type="dxa"/>
          </w:tcPr>
          <w:p w14:paraId="4E167D32" w14:textId="2A5A2BD9" w:rsidR="00500677" w:rsidRPr="00500677" w:rsidRDefault="0014541A" w:rsidP="00500677">
            <w:pPr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</w:tbl>
    <w:p w14:paraId="230D7990" w14:textId="77777777" w:rsidR="00500677" w:rsidRPr="00805655" w:rsidRDefault="00500677" w:rsidP="00500677">
      <w:pPr>
        <w:pStyle w:val="Heading2"/>
      </w:pPr>
      <w:r>
        <w:lastRenderedPageBreak/>
        <w:t>Testing activity: Validation</w:t>
      </w:r>
    </w:p>
    <w:tbl>
      <w:tblPr>
        <w:tblStyle w:val="ROItable"/>
        <w:tblW w:w="0" w:type="auto"/>
        <w:tblLook w:val="04A0" w:firstRow="1" w:lastRow="0" w:firstColumn="1" w:lastColumn="0" w:noHBand="0" w:noVBand="1"/>
      </w:tblPr>
      <w:tblGrid>
        <w:gridCol w:w="1565"/>
        <w:gridCol w:w="8958"/>
        <w:gridCol w:w="1291"/>
        <w:gridCol w:w="2128"/>
      </w:tblGrid>
      <w:tr w:rsidR="00500677" w14:paraId="616A6BEF" w14:textId="77777777" w:rsidTr="005006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263" w:type="dxa"/>
          </w:tcPr>
          <w:p w14:paraId="56FD597C" w14:textId="77777777" w:rsidR="00500677" w:rsidRPr="00500677" w:rsidRDefault="00500677" w:rsidP="007011E6">
            <w:pPr>
              <w:rPr>
                <w:sz w:val="26"/>
                <w:szCs w:val="26"/>
              </w:rPr>
            </w:pPr>
            <w:r w:rsidRPr="00500677">
              <w:rPr>
                <w:sz w:val="26"/>
                <w:szCs w:val="26"/>
              </w:rPr>
              <w:t>Page name</w:t>
            </w:r>
          </w:p>
        </w:tc>
        <w:tc>
          <w:tcPr>
            <w:tcW w:w="6946" w:type="dxa"/>
          </w:tcPr>
          <w:p w14:paraId="505ED186" w14:textId="77777777" w:rsidR="00500677" w:rsidRPr="00500677" w:rsidRDefault="00500677" w:rsidP="007011E6">
            <w:pPr>
              <w:rPr>
                <w:sz w:val="26"/>
                <w:szCs w:val="26"/>
              </w:rPr>
            </w:pPr>
            <w:r w:rsidRPr="00500677">
              <w:rPr>
                <w:sz w:val="26"/>
                <w:szCs w:val="26"/>
              </w:rPr>
              <w:t>Screenshot</w:t>
            </w:r>
          </w:p>
        </w:tc>
        <w:tc>
          <w:tcPr>
            <w:tcW w:w="1559" w:type="dxa"/>
          </w:tcPr>
          <w:p w14:paraId="6098D599" w14:textId="77777777" w:rsidR="00500677" w:rsidRPr="00500677" w:rsidRDefault="00500677" w:rsidP="007011E6">
            <w:pPr>
              <w:rPr>
                <w:sz w:val="26"/>
                <w:szCs w:val="26"/>
              </w:rPr>
            </w:pPr>
            <w:r w:rsidRPr="00500677">
              <w:rPr>
                <w:sz w:val="26"/>
                <w:szCs w:val="26"/>
              </w:rPr>
              <w:t>Pass/fail</w:t>
            </w:r>
          </w:p>
        </w:tc>
        <w:tc>
          <w:tcPr>
            <w:tcW w:w="3119" w:type="dxa"/>
          </w:tcPr>
          <w:p w14:paraId="62473934" w14:textId="77777777" w:rsidR="00500677" w:rsidRPr="00500677" w:rsidRDefault="00500677" w:rsidP="007011E6">
            <w:pPr>
              <w:rPr>
                <w:sz w:val="26"/>
                <w:szCs w:val="26"/>
              </w:rPr>
            </w:pPr>
            <w:r w:rsidRPr="00500677">
              <w:rPr>
                <w:sz w:val="26"/>
                <w:szCs w:val="26"/>
              </w:rPr>
              <w:t>How to correct errors</w:t>
            </w:r>
          </w:p>
        </w:tc>
      </w:tr>
      <w:tr w:rsidR="00500677" w14:paraId="57E1DD64" w14:textId="77777777" w:rsidTr="00500677">
        <w:tc>
          <w:tcPr>
            <w:tcW w:w="2263" w:type="dxa"/>
          </w:tcPr>
          <w:p w14:paraId="4ABBAD2E" w14:textId="2E2DACFA" w:rsidR="00500677" w:rsidRPr="00500677" w:rsidRDefault="0014541A" w:rsidP="007011E6">
            <w:pPr>
              <w:rPr>
                <w:sz w:val="20"/>
              </w:rPr>
            </w:pPr>
            <w:r>
              <w:rPr>
                <w:sz w:val="20"/>
              </w:rPr>
              <w:t>Index.html</w:t>
            </w:r>
          </w:p>
        </w:tc>
        <w:tc>
          <w:tcPr>
            <w:tcW w:w="6946" w:type="dxa"/>
          </w:tcPr>
          <w:p w14:paraId="1CEF9322" w14:textId="18CCD368" w:rsidR="00500677" w:rsidRPr="00500677" w:rsidRDefault="0014541A" w:rsidP="007011E6">
            <w:pPr>
              <w:rPr>
                <w:sz w:val="20"/>
              </w:rPr>
            </w:pPr>
            <w:r w:rsidRPr="0014541A">
              <w:rPr>
                <w:sz w:val="20"/>
              </w:rPr>
              <w:drawing>
                <wp:inline distT="0" distB="0" distL="0" distR="0" wp14:anchorId="04D70311" wp14:editId="5BF1CC1C">
                  <wp:extent cx="5172991" cy="1209675"/>
                  <wp:effectExtent l="0" t="0" r="8890" b="0"/>
                  <wp:docPr id="16104081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0408123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2328" cy="12118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2F2856A9" w14:textId="77777777" w:rsidR="00500677" w:rsidRDefault="0014541A" w:rsidP="007011E6">
            <w:pPr>
              <w:rPr>
                <w:sz w:val="20"/>
              </w:rPr>
            </w:pPr>
            <w:r>
              <w:rPr>
                <w:sz w:val="20"/>
              </w:rPr>
              <w:t>Pass</w:t>
            </w:r>
          </w:p>
          <w:p w14:paraId="2DEC3587" w14:textId="3A6D1E18" w:rsidR="0014541A" w:rsidRPr="00500677" w:rsidRDefault="0014541A" w:rsidP="007011E6">
            <w:pPr>
              <w:rPr>
                <w:sz w:val="20"/>
              </w:rPr>
            </w:pPr>
          </w:p>
        </w:tc>
        <w:tc>
          <w:tcPr>
            <w:tcW w:w="3119" w:type="dxa"/>
          </w:tcPr>
          <w:p w14:paraId="093BFBC1" w14:textId="77777777" w:rsidR="00500677" w:rsidRDefault="0014541A" w:rsidP="007011E6">
            <w:pPr>
              <w:rPr>
                <w:sz w:val="20"/>
              </w:rPr>
            </w:pPr>
            <w:r>
              <w:rPr>
                <w:sz w:val="20"/>
              </w:rPr>
              <w:t>Singular error was corrected.</w:t>
            </w:r>
          </w:p>
          <w:p w14:paraId="57352C4B" w14:textId="77777777" w:rsidR="0014541A" w:rsidRDefault="0014541A" w:rsidP="007011E6">
            <w:pPr>
              <w:rPr>
                <w:sz w:val="20"/>
              </w:rPr>
            </w:pPr>
            <w:r>
              <w:rPr>
                <w:sz w:val="20"/>
              </w:rPr>
              <w:t>Coded the web banner with width=”1200px”</w:t>
            </w:r>
          </w:p>
          <w:p w14:paraId="59CE3C08" w14:textId="12A75689" w:rsidR="0014541A" w:rsidRPr="00500677" w:rsidRDefault="0014541A" w:rsidP="007011E6">
            <w:pPr>
              <w:rPr>
                <w:sz w:val="20"/>
              </w:rPr>
            </w:pPr>
            <w:r>
              <w:rPr>
                <w:sz w:val="20"/>
              </w:rPr>
              <w:t xml:space="preserve">Deleted the </w:t>
            </w:r>
            <w:proofErr w:type="spellStart"/>
            <w:r>
              <w:rPr>
                <w:sz w:val="20"/>
              </w:rPr>
              <w:t>Px</w:t>
            </w:r>
            <w:proofErr w:type="spellEnd"/>
            <w:r>
              <w:rPr>
                <w:sz w:val="20"/>
              </w:rPr>
              <w:t xml:space="preserve"> from all pages</w:t>
            </w:r>
          </w:p>
        </w:tc>
      </w:tr>
      <w:tr w:rsidR="00500677" w14:paraId="6E341607" w14:textId="77777777" w:rsidTr="00500677">
        <w:tc>
          <w:tcPr>
            <w:tcW w:w="2263" w:type="dxa"/>
          </w:tcPr>
          <w:p w14:paraId="0EF7210B" w14:textId="46C350CA" w:rsidR="00500677" w:rsidRPr="00500677" w:rsidRDefault="0014541A" w:rsidP="007011E6">
            <w:pPr>
              <w:rPr>
                <w:sz w:val="20"/>
              </w:rPr>
            </w:pPr>
            <w:r>
              <w:rPr>
                <w:sz w:val="20"/>
              </w:rPr>
              <w:t>About.html</w:t>
            </w:r>
          </w:p>
        </w:tc>
        <w:tc>
          <w:tcPr>
            <w:tcW w:w="6946" w:type="dxa"/>
          </w:tcPr>
          <w:p w14:paraId="39BB630F" w14:textId="1B4AD00C" w:rsidR="00500677" w:rsidRPr="00500677" w:rsidRDefault="0014541A" w:rsidP="007011E6">
            <w:pPr>
              <w:rPr>
                <w:sz w:val="20"/>
              </w:rPr>
            </w:pPr>
            <w:r w:rsidRPr="0014541A">
              <w:rPr>
                <w:sz w:val="20"/>
              </w:rPr>
              <w:drawing>
                <wp:inline distT="0" distB="0" distL="0" distR="0" wp14:anchorId="201C196E" wp14:editId="7E9B351B">
                  <wp:extent cx="5133975" cy="1069609"/>
                  <wp:effectExtent l="0" t="0" r="0" b="0"/>
                  <wp:docPr id="14615645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156456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72768" cy="10776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64D41BE6" w14:textId="1621EBEF" w:rsidR="00500677" w:rsidRPr="00500677" w:rsidRDefault="0014541A" w:rsidP="007011E6">
            <w:pPr>
              <w:rPr>
                <w:sz w:val="20"/>
              </w:rPr>
            </w:pPr>
            <w:r>
              <w:rPr>
                <w:sz w:val="20"/>
              </w:rPr>
              <w:t>Pass</w:t>
            </w:r>
          </w:p>
        </w:tc>
        <w:tc>
          <w:tcPr>
            <w:tcW w:w="3119" w:type="dxa"/>
          </w:tcPr>
          <w:p w14:paraId="383F4483" w14:textId="5F1381F2" w:rsidR="00500677" w:rsidRPr="00500677" w:rsidRDefault="0014541A" w:rsidP="007011E6">
            <w:pPr>
              <w:rPr>
                <w:sz w:val="20"/>
              </w:rPr>
            </w:pPr>
            <w:r>
              <w:rPr>
                <w:sz w:val="20"/>
              </w:rPr>
              <w:t xml:space="preserve">No issues outside of the </w:t>
            </w:r>
            <w:proofErr w:type="spellStart"/>
            <w:r>
              <w:rPr>
                <w:sz w:val="20"/>
              </w:rPr>
              <w:t>Px</w:t>
            </w:r>
            <w:proofErr w:type="spellEnd"/>
            <w:r>
              <w:rPr>
                <w:sz w:val="20"/>
              </w:rPr>
              <w:t xml:space="preserve"> issue which has been resolved.</w:t>
            </w:r>
          </w:p>
        </w:tc>
      </w:tr>
      <w:tr w:rsidR="00500677" w14:paraId="05265CC4" w14:textId="77777777" w:rsidTr="00500677">
        <w:tc>
          <w:tcPr>
            <w:tcW w:w="2263" w:type="dxa"/>
          </w:tcPr>
          <w:p w14:paraId="5F3DEC79" w14:textId="2CD08BD9" w:rsidR="00500677" w:rsidRPr="00500677" w:rsidRDefault="00C559AE" w:rsidP="007011E6">
            <w:pPr>
              <w:rPr>
                <w:sz w:val="20"/>
              </w:rPr>
            </w:pPr>
            <w:r>
              <w:rPr>
                <w:sz w:val="20"/>
              </w:rPr>
              <w:t>Cakes.html</w:t>
            </w:r>
          </w:p>
        </w:tc>
        <w:tc>
          <w:tcPr>
            <w:tcW w:w="6946" w:type="dxa"/>
          </w:tcPr>
          <w:p w14:paraId="65A5C761" w14:textId="6BA063FD" w:rsidR="00500677" w:rsidRPr="00500677" w:rsidRDefault="006F2B45" w:rsidP="007011E6">
            <w:pPr>
              <w:rPr>
                <w:sz w:val="20"/>
              </w:rPr>
            </w:pPr>
            <w:r w:rsidRPr="006F2B45">
              <w:rPr>
                <w:sz w:val="20"/>
              </w:rPr>
              <w:drawing>
                <wp:inline distT="0" distB="0" distL="0" distR="0" wp14:anchorId="0328E23E" wp14:editId="12A0F883">
                  <wp:extent cx="4879255" cy="1190625"/>
                  <wp:effectExtent l="0" t="0" r="0" b="0"/>
                  <wp:docPr id="184004594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0045947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3596" cy="1196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4F9FCD0A" w14:textId="77777777" w:rsidR="00C559AE" w:rsidRDefault="00C559AE" w:rsidP="007011E6">
            <w:pPr>
              <w:rPr>
                <w:sz w:val="20"/>
              </w:rPr>
            </w:pPr>
            <w:r>
              <w:rPr>
                <w:sz w:val="20"/>
              </w:rPr>
              <w:t xml:space="preserve">Fail </w:t>
            </w:r>
          </w:p>
          <w:p w14:paraId="3ABE8033" w14:textId="77777777" w:rsidR="00294792" w:rsidRDefault="00294792" w:rsidP="007011E6">
            <w:pPr>
              <w:rPr>
                <w:sz w:val="20"/>
              </w:rPr>
            </w:pPr>
            <w:r>
              <w:rPr>
                <w:sz w:val="20"/>
              </w:rPr>
              <w:t>Resolved issues</w:t>
            </w:r>
          </w:p>
          <w:p w14:paraId="23DEC3E2" w14:textId="4E6655DF" w:rsidR="00294792" w:rsidRPr="00500677" w:rsidRDefault="00294792" w:rsidP="007011E6">
            <w:pPr>
              <w:rPr>
                <w:sz w:val="20"/>
              </w:rPr>
            </w:pPr>
            <w:r>
              <w:rPr>
                <w:sz w:val="20"/>
              </w:rPr>
              <w:t xml:space="preserve">Pass </w:t>
            </w:r>
          </w:p>
        </w:tc>
        <w:tc>
          <w:tcPr>
            <w:tcW w:w="3119" w:type="dxa"/>
          </w:tcPr>
          <w:p w14:paraId="7C125580" w14:textId="77777777" w:rsidR="00500677" w:rsidRDefault="00C559AE" w:rsidP="007011E6">
            <w:pPr>
              <w:rPr>
                <w:sz w:val="20"/>
              </w:rPr>
            </w:pPr>
            <w:r>
              <w:rPr>
                <w:sz w:val="20"/>
              </w:rPr>
              <w:t>Had an invalid element in &lt;</w:t>
            </w:r>
            <w:proofErr w:type="spellStart"/>
            <w:proofErr w:type="gramStart"/>
            <w:r>
              <w:rPr>
                <w:sz w:val="20"/>
              </w:rPr>
              <w:t>figcaption.cakes</w:t>
            </w:r>
            <w:proofErr w:type="spellEnd"/>
            <w:proofErr w:type="gramEnd"/>
            <w:r>
              <w:rPr>
                <w:sz w:val="20"/>
              </w:rPr>
              <w:t xml:space="preserve">&gt; resolved by removing </w:t>
            </w:r>
            <w:proofErr w:type="gramStart"/>
            <w:r>
              <w:rPr>
                <w:sz w:val="20"/>
              </w:rPr>
              <w:t>the .cakes</w:t>
            </w:r>
            <w:proofErr w:type="gramEnd"/>
            <w:r>
              <w:rPr>
                <w:sz w:val="20"/>
              </w:rPr>
              <w:t xml:space="preserve"> on all code</w:t>
            </w:r>
          </w:p>
          <w:p w14:paraId="66D51D57" w14:textId="77777777" w:rsidR="00C559AE" w:rsidRDefault="00C559AE" w:rsidP="007011E6">
            <w:pPr>
              <w:rPr>
                <w:sz w:val="20"/>
              </w:rPr>
            </w:pPr>
            <w:r>
              <w:rPr>
                <w:sz w:val="20"/>
              </w:rPr>
              <w:t xml:space="preserve">Certain images did not include an alt </w:t>
            </w:r>
            <w:r>
              <w:rPr>
                <w:sz w:val="20"/>
              </w:rPr>
              <w:lastRenderedPageBreak/>
              <w:t>attribute to provide text alternative for images.</w:t>
            </w:r>
          </w:p>
          <w:p w14:paraId="493182DA" w14:textId="77777777" w:rsidR="00C559AE" w:rsidRDefault="00C559AE" w:rsidP="007011E6">
            <w:pPr>
              <w:rPr>
                <w:sz w:val="20"/>
              </w:rPr>
            </w:pPr>
            <w:r>
              <w:rPr>
                <w:sz w:val="20"/>
              </w:rPr>
              <w:t xml:space="preserve">An unclosed &lt;div&gt; was also providing an error after sorting through the code this issue was resolved. </w:t>
            </w:r>
          </w:p>
          <w:p w14:paraId="13BE21D2" w14:textId="77777777" w:rsidR="00C559AE" w:rsidRDefault="00C559AE" w:rsidP="007011E6">
            <w:pPr>
              <w:rPr>
                <w:sz w:val="20"/>
              </w:rPr>
            </w:pPr>
            <w:r>
              <w:rPr>
                <w:sz w:val="20"/>
              </w:rPr>
              <w:t>Contained whitespace in some of my form IDs resolved by removing whitespace.</w:t>
            </w:r>
          </w:p>
          <w:p w14:paraId="340D814E" w14:textId="03ACAAB2" w:rsidR="00C559AE" w:rsidRPr="00500677" w:rsidRDefault="00C559AE" w:rsidP="007011E6">
            <w:pPr>
              <w:rPr>
                <w:sz w:val="20"/>
              </w:rPr>
            </w:pPr>
            <w:r>
              <w:rPr>
                <w:sz w:val="20"/>
              </w:rPr>
              <w:t>Was not case sensitive with form labels and IDs resolved by checking my work and adjusting grammar</w:t>
            </w:r>
          </w:p>
        </w:tc>
      </w:tr>
      <w:tr w:rsidR="00500677" w14:paraId="13BE31AC" w14:textId="77777777" w:rsidTr="00500677">
        <w:tc>
          <w:tcPr>
            <w:tcW w:w="2263" w:type="dxa"/>
          </w:tcPr>
          <w:p w14:paraId="2BC16CFF" w14:textId="07695CE7" w:rsidR="00500677" w:rsidRPr="00500677" w:rsidRDefault="006F2B45" w:rsidP="007011E6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Contact.html</w:t>
            </w:r>
          </w:p>
        </w:tc>
        <w:tc>
          <w:tcPr>
            <w:tcW w:w="6946" w:type="dxa"/>
          </w:tcPr>
          <w:p w14:paraId="367F4968" w14:textId="3DBF433D" w:rsidR="00500677" w:rsidRPr="00500677" w:rsidRDefault="00294792" w:rsidP="007011E6">
            <w:pPr>
              <w:rPr>
                <w:sz w:val="20"/>
              </w:rPr>
            </w:pPr>
            <w:r w:rsidRPr="00294792">
              <w:rPr>
                <w:sz w:val="20"/>
              </w:rPr>
              <w:drawing>
                <wp:inline distT="0" distB="0" distL="0" distR="0" wp14:anchorId="6D835B5E" wp14:editId="79E79332">
                  <wp:extent cx="5551598" cy="1466850"/>
                  <wp:effectExtent l="0" t="0" r="0" b="0"/>
                  <wp:docPr id="3104443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0444309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8923" cy="1468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0AE35036" w14:textId="18D1CE34" w:rsidR="00294792" w:rsidRDefault="00294792" w:rsidP="007011E6">
            <w:pPr>
              <w:rPr>
                <w:sz w:val="20"/>
              </w:rPr>
            </w:pPr>
            <w:r>
              <w:rPr>
                <w:sz w:val="20"/>
              </w:rPr>
              <w:t>Fail</w:t>
            </w:r>
          </w:p>
          <w:p w14:paraId="10BDE410" w14:textId="74DC45FD" w:rsidR="00294792" w:rsidRDefault="00294792" w:rsidP="007011E6">
            <w:pPr>
              <w:rPr>
                <w:sz w:val="20"/>
              </w:rPr>
            </w:pPr>
            <w:r>
              <w:rPr>
                <w:sz w:val="20"/>
              </w:rPr>
              <w:t>Resolved</w:t>
            </w:r>
          </w:p>
          <w:p w14:paraId="4C2FDB4B" w14:textId="50ACA92F" w:rsidR="00500677" w:rsidRPr="00500677" w:rsidRDefault="00294792" w:rsidP="007011E6">
            <w:pPr>
              <w:rPr>
                <w:sz w:val="20"/>
              </w:rPr>
            </w:pPr>
            <w:r>
              <w:rPr>
                <w:sz w:val="20"/>
              </w:rPr>
              <w:t>Pass</w:t>
            </w:r>
          </w:p>
        </w:tc>
        <w:tc>
          <w:tcPr>
            <w:tcW w:w="3119" w:type="dxa"/>
          </w:tcPr>
          <w:p w14:paraId="5A3A8F3A" w14:textId="77777777" w:rsidR="00500677" w:rsidRDefault="00294792" w:rsidP="007011E6">
            <w:pPr>
              <w:rPr>
                <w:sz w:val="20"/>
              </w:rPr>
            </w:pPr>
            <w:r>
              <w:rPr>
                <w:sz w:val="20"/>
              </w:rPr>
              <w:t>Accidentally listed &lt;input for=”</w:t>
            </w:r>
            <w:proofErr w:type="spellStart"/>
            <w:r>
              <w:rPr>
                <w:sz w:val="20"/>
              </w:rPr>
              <w:t>tel</w:t>
            </w:r>
            <w:proofErr w:type="spellEnd"/>
            <w:r>
              <w:rPr>
                <w:sz w:val="20"/>
              </w:rPr>
              <w:t>”&gt;</w:t>
            </w:r>
          </w:p>
          <w:p w14:paraId="7C867124" w14:textId="77777777" w:rsidR="00294792" w:rsidRDefault="00294792" w:rsidP="007011E6">
            <w:pPr>
              <w:rPr>
                <w:sz w:val="20"/>
              </w:rPr>
            </w:pPr>
            <w:r>
              <w:rPr>
                <w:sz w:val="20"/>
              </w:rPr>
              <w:t>Instead of &lt;input type=”</w:t>
            </w:r>
            <w:proofErr w:type="spellStart"/>
            <w:r>
              <w:rPr>
                <w:sz w:val="20"/>
              </w:rPr>
              <w:t>tel</w:t>
            </w:r>
            <w:proofErr w:type="spellEnd"/>
            <w:r>
              <w:rPr>
                <w:sz w:val="20"/>
              </w:rPr>
              <w:t>”</w:t>
            </w:r>
          </w:p>
          <w:p w14:paraId="62FCB525" w14:textId="147BD1E3" w:rsidR="00294792" w:rsidRPr="00500677" w:rsidRDefault="00294792" w:rsidP="007011E6">
            <w:pPr>
              <w:rPr>
                <w:sz w:val="20"/>
              </w:rPr>
            </w:pPr>
            <w:r>
              <w:rPr>
                <w:sz w:val="20"/>
              </w:rPr>
              <w:t xml:space="preserve">Resolved easily </w:t>
            </w:r>
          </w:p>
        </w:tc>
      </w:tr>
    </w:tbl>
    <w:p w14:paraId="2EAA5930" w14:textId="77777777" w:rsidR="00500677" w:rsidRPr="00805655" w:rsidRDefault="00500677" w:rsidP="00500677">
      <w:pPr>
        <w:pStyle w:val="Heading2"/>
      </w:pPr>
      <w:r>
        <w:t>Testing activity: Accessibility</w:t>
      </w:r>
    </w:p>
    <w:tbl>
      <w:tblPr>
        <w:tblStyle w:val="ROItable"/>
        <w:tblW w:w="0" w:type="auto"/>
        <w:tblLook w:val="04A0" w:firstRow="1" w:lastRow="0" w:firstColumn="1" w:lastColumn="0" w:noHBand="0" w:noVBand="1"/>
      </w:tblPr>
      <w:tblGrid>
        <w:gridCol w:w="2176"/>
        <w:gridCol w:w="7332"/>
        <w:gridCol w:w="1525"/>
        <w:gridCol w:w="2909"/>
      </w:tblGrid>
      <w:tr w:rsidR="00500677" w14:paraId="09D3DB61" w14:textId="77777777" w:rsidTr="005006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263" w:type="dxa"/>
          </w:tcPr>
          <w:p w14:paraId="582C63DF" w14:textId="77777777" w:rsidR="00500677" w:rsidRPr="00500677" w:rsidRDefault="00500677" w:rsidP="007011E6">
            <w:pPr>
              <w:rPr>
                <w:sz w:val="26"/>
                <w:szCs w:val="26"/>
              </w:rPr>
            </w:pPr>
            <w:r w:rsidRPr="00500677">
              <w:rPr>
                <w:sz w:val="26"/>
                <w:szCs w:val="26"/>
              </w:rPr>
              <w:t>Page name</w:t>
            </w:r>
          </w:p>
        </w:tc>
        <w:tc>
          <w:tcPr>
            <w:tcW w:w="6946" w:type="dxa"/>
          </w:tcPr>
          <w:p w14:paraId="3A004F42" w14:textId="77777777" w:rsidR="00500677" w:rsidRPr="00500677" w:rsidRDefault="00500677" w:rsidP="007011E6">
            <w:pPr>
              <w:rPr>
                <w:sz w:val="26"/>
                <w:szCs w:val="26"/>
              </w:rPr>
            </w:pPr>
            <w:r w:rsidRPr="00500677">
              <w:rPr>
                <w:sz w:val="26"/>
                <w:szCs w:val="26"/>
              </w:rPr>
              <w:t>Screenshot</w:t>
            </w:r>
          </w:p>
        </w:tc>
        <w:tc>
          <w:tcPr>
            <w:tcW w:w="1559" w:type="dxa"/>
          </w:tcPr>
          <w:p w14:paraId="38ED6A5F" w14:textId="77777777" w:rsidR="00500677" w:rsidRPr="00500677" w:rsidRDefault="00500677" w:rsidP="007011E6">
            <w:pPr>
              <w:rPr>
                <w:sz w:val="26"/>
                <w:szCs w:val="26"/>
              </w:rPr>
            </w:pPr>
            <w:r w:rsidRPr="00500677">
              <w:rPr>
                <w:sz w:val="26"/>
                <w:szCs w:val="26"/>
              </w:rPr>
              <w:t>Pass/fail</w:t>
            </w:r>
          </w:p>
        </w:tc>
        <w:tc>
          <w:tcPr>
            <w:tcW w:w="3119" w:type="dxa"/>
          </w:tcPr>
          <w:p w14:paraId="07169EB9" w14:textId="77777777" w:rsidR="00500677" w:rsidRPr="00500677" w:rsidRDefault="00500677" w:rsidP="007011E6">
            <w:pPr>
              <w:rPr>
                <w:sz w:val="26"/>
                <w:szCs w:val="26"/>
              </w:rPr>
            </w:pPr>
            <w:r w:rsidRPr="00500677">
              <w:rPr>
                <w:sz w:val="26"/>
                <w:szCs w:val="26"/>
              </w:rPr>
              <w:t>How to correct errors</w:t>
            </w:r>
          </w:p>
        </w:tc>
      </w:tr>
      <w:tr w:rsidR="00500677" w14:paraId="7576ED2A" w14:textId="77777777" w:rsidTr="00500677">
        <w:tc>
          <w:tcPr>
            <w:tcW w:w="2263" w:type="dxa"/>
          </w:tcPr>
          <w:p w14:paraId="1F93C63F" w14:textId="078228D0" w:rsidR="00500677" w:rsidRPr="00500677" w:rsidRDefault="005745F4" w:rsidP="007011E6">
            <w:pPr>
              <w:rPr>
                <w:sz w:val="20"/>
              </w:rPr>
            </w:pPr>
            <w:r>
              <w:rPr>
                <w:sz w:val="20"/>
              </w:rPr>
              <w:t>Index.html</w:t>
            </w:r>
          </w:p>
        </w:tc>
        <w:tc>
          <w:tcPr>
            <w:tcW w:w="6946" w:type="dxa"/>
          </w:tcPr>
          <w:p w14:paraId="03292699" w14:textId="30D3E074" w:rsidR="00500677" w:rsidRPr="00500677" w:rsidRDefault="005745F4" w:rsidP="007011E6">
            <w:pPr>
              <w:rPr>
                <w:sz w:val="20"/>
              </w:rPr>
            </w:pPr>
            <w:r w:rsidRPr="005745F4">
              <w:rPr>
                <w:sz w:val="20"/>
              </w:rPr>
              <w:drawing>
                <wp:inline distT="0" distB="0" distL="0" distR="0" wp14:anchorId="4B569E9A" wp14:editId="38EB2EAC">
                  <wp:extent cx="4178337" cy="2524125"/>
                  <wp:effectExtent l="0" t="0" r="0" b="0"/>
                  <wp:docPr id="2426509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650902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6872" cy="25353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5CBA688A" w14:textId="4C5B7C4D" w:rsidR="00500677" w:rsidRPr="00500677" w:rsidRDefault="005745F4" w:rsidP="007011E6">
            <w:pPr>
              <w:rPr>
                <w:sz w:val="20"/>
              </w:rPr>
            </w:pPr>
            <w:r>
              <w:rPr>
                <w:sz w:val="20"/>
              </w:rPr>
              <w:t>Pass</w:t>
            </w:r>
          </w:p>
        </w:tc>
        <w:tc>
          <w:tcPr>
            <w:tcW w:w="3119" w:type="dxa"/>
          </w:tcPr>
          <w:p w14:paraId="76494F5F" w14:textId="32D0D56A" w:rsidR="00500677" w:rsidRPr="00500677" w:rsidRDefault="005745F4" w:rsidP="007011E6">
            <w:pPr>
              <w:rPr>
                <w:sz w:val="20"/>
              </w:rPr>
            </w:pPr>
            <w:r>
              <w:rPr>
                <w:sz w:val="20"/>
              </w:rPr>
              <w:t xml:space="preserve">After a rigorous amount of </w:t>
            </w:r>
            <w:proofErr w:type="gramStart"/>
            <w:r>
              <w:rPr>
                <w:sz w:val="20"/>
              </w:rPr>
              <w:t>effort</w:t>
            </w:r>
            <w:proofErr w:type="gramEnd"/>
            <w:r>
              <w:rPr>
                <w:sz w:val="20"/>
              </w:rPr>
              <w:t xml:space="preserve"> I resolved the sole issue of anchor does not have text in the logo image &lt;a&gt;</w:t>
            </w:r>
          </w:p>
        </w:tc>
      </w:tr>
      <w:tr w:rsidR="00500677" w14:paraId="3482F411" w14:textId="77777777" w:rsidTr="00500677">
        <w:tc>
          <w:tcPr>
            <w:tcW w:w="2263" w:type="dxa"/>
          </w:tcPr>
          <w:p w14:paraId="6E75559F" w14:textId="2B81164E" w:rsidR="00500677" w:rsidRPr="00500677" w:rsidRDefault="005745F4" w:rsidP="007011E6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About.html</w:t>
            </w:r>
          </w:p>
        </w:tc>
        <w:tc>
          <w:tcPr>
            <w:tcW w:w="6946" w:type="dxa"/>
          </w:tcPr>
          <w:p w14:paraId="2662AE39" w14:textId="6FB26A33" w:rsidR="00500677" w:rsidRPr="00500677" w:rsidRDefault="00A80B41" w:rsidP="007011E6">
            <w:pPr>
              <w:rPr>
                <w:sz w:val="20"/>
              </w:rPr>
            </w:pPr>
            <w:r w:rsidRPr="00A80B41">
              <w:rPr>
                <w:sz w:val="20"/>
              </w:rPr>
              <w:drawing>
                <wp:inline distT="0" distB="0" distL="0" distR="0" wp14:anchorId="2AA112E0" wp14:editId="25A1B0A7">
                  <wp:extent cx="4518667" cy="2638425"/>
                  <wp:effectExtent l="0" t="0" r="0" b="0"/>
                  <wp:docPr id="11480461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8046192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2640" cy="2640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32C2851E" w14:textId="76884838" w:rsidR="00500677" w:rsidRPr="00500677" w:rsidRDefault="00A80B41" w:rsidP="007011E6">
            <w:pPr>
              <w:rPr>
                <w:sz w:val="20"/>
              </w:rPr>
            </w:pPr>
            <w:r>
              <w:rPr>
                <w:sz w:val="20"/>
              </w:rPr>
              <w:t>Pass</w:t>
            </w:r>
          </w:p>
        </w:tc>
        <w:tc>
          <w:tcPr>
            <w:tcW w:w="3119" w:type="dxa"/>
          </w:tcPr>
          <w:p w14:paraId="6B79A384" w14:textId="6613B9FC" w:rsidR="00500677" w:rsidRPr="00500677" w:rsidRDefault="00A80B41" w:rsidP="007011E6">
            <w:pPr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500677" w14:paraId="6EB5B640" w14:textId="77777777" w:rsidTr="00500677">
        <w:tc>
          <w:tcPr>
            <w:tcW w:w="2263" w:type="dxa"/>
          </w:tcPr>
          <w:p w14:paraId="1EDA066C" w14:textId="5BC7EC83" w:rsidR="00500677" w:rsidRPr="00500677" w:rsidRDefault="00A80B41" w:rsidP="007011E6">
            <w:pPr>
              <w:rPr>
                <w:sz w:val="20"/>
              </w:rPr>
            </w:pPr>
            <w:r>
              <w:rPr>
                <w:sz w:val="20"/>
              </w:rPr>
              <w:t>Cakes.html</w:t>
            </w:r>
          </w:p>
        </w:tc>
        <w:tc>
          <w:tcPr>
            <w:tcW w:w="6946" w:type="dxa"/>
          </w:tcPr>
          <w:p w14:paraId="2D351356" w14:textId="7990EFB5" w:rsidR="00500677" w:rsidRPr="00500677" w:rsidRDefault="00A80B41" w:rsidP="007011E6">
            <w:pPr>
              <w:rPr>
                <w:sz w:val="20"/>
              </w:rPr>
            </w:pPr>
            <w:r w:rsidRPr="00A80B41">
              <w:rPr>
                <w:sz w:val="20"/>
              </w:rPr>
              <w:drawing>
                <wp:inline distT="0" distB="0" distL="0" distR="0" wp14:anchorId="4848DA4E" wp14:editId="29A1EF5D">
                  <wp:extent cx="4273093" cy="2438400"/>
                  <wp:effectExtent l="0" t="0" r="0" b="0"/>
                  <wp:docPr id="129829487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8294875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7921" cy="2441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68338343" w14:textId="1089BCE2" w:rsidR="00500677" w:rsidRPr="00500677" w:rsidRDefault="00A80B41" w:rsidP="007011E6">
            <w:pPr>
              <w:rPr>
                <w:sz w:val="20"/>
              </w:rPr>
            </w:pPr>
            <w:r>
              <w:rPr>
                <w:sz w:val="20"/>
              </w:rPr>
              <w:t>Pass</w:t>
            </w:r>
          </w:p>
        </w:tc>
        <w:tc>
          <w:tcPr>
            <w:tcW w:w="3119" w:type="dxa"/>
          </w:tcPr>
          <w:p w14:paraId="1B3F83F3" w14:textId="04EE7CB7" w:rsidR="00500677" w:rsidRPr="00500677" w:rsidRDefault="00A80B41" w:rsidP="007011E6">
            <w:pPr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500677" w14:paraId="5715E237" w14:textId="77777777" w:rsidTr="00500677">
        <w:tc>
          <w:tcPr>
            <w:tcW w:w="2263" w:type="dxa"/>
          </w:tcPr>
          <w:p w14:paraId="4C1D9F33" w14:textId="11998CD9" w:rsidR="00500677" w:rsidRPr="00500677" w:rsidRDefault="00A80B41" w:rsidP="007011E6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Contact.html</w:t>
            </w:r>
          </w:p>
        </w:tc>
        <w:tc>
          <w:tcPr>
            <w:tcW w:w="6946" w:type="dxa"/>
          </w:tcPr>
          <w:p w14:paraId="27713B60" w14:textId="66CB25BC" w:rsidR="00500677" w:rsidRPr="00500677" w:rsidRDefault="00A80B41" w:rsidP="007011E6">
            <w:pPr>
              <w:rPr>
                <w:sz w:val="20"/>
              </w:rPr>
            </w:pPr>
            <w:r w:rsidRPr="00A80B41">
              <w:rPr>
                <w:sz w:val="20"/>
              </w:rPr>
              <w:drawing>
                <wp:inline distT="0" distB="0" distL="0" distR="0" wp14:anchorId="1A739077" wp14:editId="77370706">
                  <wp:extent cx="4171648" cy="2562225"/>
                  <wp:effectExtent l="0" t="0" r="635" b="0"/>
                  <wp:docPr id="17034770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347706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9379" cy="2566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3DFF8F2B" w14:textId="03C00905" w:rsidR="00500677" w:rsidRPr="00500677" w:rsidRDefault="00A80B41" w:rsidP="007011E6">
            <w:pPr>
              <w:rPr>
                <w:sz w:val="20"/>
              </w:rPr>
            </w:pPr>
            <w:r>
              <w:rPr>
                <w:sz w:val="20"/>
              </w:rPr>
              <w:t>Pass</w:t>
            </w:r>
          </w:p>
        </w:tc>
        <w:tc>
          <w:tcPr>
            <w:tcW w:w="3119" w:type="dxa"/>
          </w:tcPr>
          <w:p w14:paraId="10242E6E" w14:textId="760A9FB9" w:rsidR="00500677" w:rsidRPr="00500677" w:rsidRDefault="00A80B41" w:rsidP="007011E6">
            <w:pPr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</w:tbl>
    <w:p w14:paraId="44B389B0" w14:textId="77777777" w:rsidR="00500677" w:rsidRPr="00805655" w:rsidRDefault="00500677" w:rsidP="00500677">
      <w:pPr>
        <w:pStyle w:val="Heading2"/>
      </w:pPr>
      <w:r>
        <w:t>Testing activity: Security</w:t>
      </w:r>
    </w:p>
    <w:tbl>
      <w:tblPr>
        <w:tblStyle w:val="ROItable"/>
        <w:tblW w:w="0" w:type="auto"/>
        <w:tblLook w:val="04A0" w:firstRow="1" w:lastRow="0" w:firstColumn="1" w:lastColumn="0" w:noHBand="0" w:noVBand="1"/>
      </w:tblPr>
      <w:tblGrid>
        <w:gridCol w:w="2247"/>
        <w:gridCol w:w="6942"/>
        <w:gridCol w:w="1555"/>
        <w:gridCol w:w="3198"/>
      </w:tblGrid>
      <w:tr w:rsidR="00500677" w14:paraId="0CE13E2C" w14:textId="77777777" w:rsidTr="005006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263" w:type="dxa"/>
          </w:tcPr>
          <w:p w14:paraId="36B6066C" w14:textId="77777777" w:rsidR="00500677" w:rsidRPr="00500677" w:rsidRDefault="00500677" w:rsidP="007011E6">
            <w:pPr>
              <w:rPr>
                <w:sz w:val="26"/>
                <w:szCs w:val="26"/>
              </w:rPr>
            </w:pPr>
            <w:r w:rsidRPr="00500677">
              <w:rPr>
                <w:sz w:val="26"/>
                <w:szCs w:val="26"/>
              </w:rPr>
              <w:t>Testing tool</w:t>
            </w:r>
          </w:p>
        </w:tc>
        <w:tc>
          <w:tcPr>
            <w:tcW w:w="6946" w:type="dxa"/>
          </w:tcPr>
          <w:p w14:paraId="00211CC7" w14:textId="77777777" w:rsidR="00500677" w:rsidRPr="00500677" w:rsidRDefault="00500677" w:rsidP="007011E6">
            <w:pPr>
              <w:rPr>
                <w:sz w:val="26"/>
                <w:szCs w:val="26"/>
              </w:rPr>
            </w:pPr>
            <w:r w:rsidRPr="00500677">
              <w:rPr>
                <w:sz w:val="26"/>
                <w:szCs w:val="26"/>
              </w:rPr>
              <w:t>Screenshot</w:t>
            </w:r>
          </w:p>
        </w:tc>
        <w:tc>
          <w:tcPr>
            <w:tcW w:w="1559" w:type="dxa"/>
          </w:tcPr>
          <w:p w14:paraId="1159B2F9" w14:textId="77777777" w:rsidR="00500677" w:rsidRPr="00500677" w:rsidRDefault="00500677" w:rsidP="007011E6">
            <w:pPr>
              <w:rPr>
                <w:sz w:val="26"/>
                <w:szCs w:val="26"/>
              </w:rPr>
            </w:pPr>
            <w:r w:rsidRPr="00500677">
              <w:rPr>
                <w:sz w:val="26"/>
                <w:szCs w:val="26"/>
              </w:rPr>
              <w:t>Pass/fail</w:t>
            </w:r>
          </w:p>
        </w:tc>
        <w:tc>
          <w:tcPr>
            <w:tcW w:w="3224" w:type="dxa"/>
          </w:tcPr>
          <w:p w14:paraId="3933A22C" w14:textId="77777777" w:rsidR="00500677" w:rsidRPr="00500677" w:rsidRDefault="00500677" w:rsidP="007011E6">
            <w:pPr>
              <w:rPr>
                <w:sz w:val="26"/>
                <w:szCs w:val="26"/>
              </w:rPr>
            </w:pPr>
            <w:r w:rsidRPr="00500677">
              <w:rPr>
                <w:sz w:val="26"/>
                <w:szCs w:val="26"/>
              </w:rPr>
              <w:t>How to correct errors</w:t>
            </w:r>
          </w:p>
        </w:tc>
      </w:tr>
      <w:tr w:rsidR="00500677" w14:paraId="50E60F5C" w14:textId="77777777" w:rsidTr="00500677">
        <w:tc>
          <w:tcPr>
            <w:tcW w:w="2263" w:type="dxa"/>
          </w:tcPr>
          <w:p w14:paraId="381ACEEA" w14:textId="47446943" w:rsidR="00500677" w:rsidRPr="00500677" w:rsidRDefault="00547BD8" w:rsidP="007011E6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lastRenderedPageBreak/>
              <w:t>Sucuri</w:t>
            </w:r>
            <w:proofErr w:type="spellEnd"/>
          </w:p>
        </w:tc>
        <w:tc>
          <w:tcPr>
            <w:tcW w:w="6946" w:type="dxa"/>
          </w:tcPr>
          <w:p w14:paraId="7780B1EF" w14:textId="2C94AE0C" w:rsidR="00500677" w:rsidRPr="00500677" w:rsidRDefault="00547BD8" w:rsidP="007011E6">
            <w:pPr>
              <w:rPr>
                <w:sz w:val="20"/>
              </w:rPr>
            </w:pPr>
            <w:r w:rsidRPr="00547BD8">
              <w:rPr>
                <w:sz w:val="20"/>
              </w:rPr>
              <w:drawing>
                <wp:inline distT="0" distB="0" distL="0" distR="0" wp14:anchorId="5EE5BA2E" wp14:editId="4820FB66">
                  <wp:extent cx="4067175" cy="3584292"/>
                  <wp:effectExtent l="0" t="0" r="0" b="0"/>
                  <wp:docPr id="13049443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4944352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3639" cy="35988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1F37103E" w14:textId="015CD658" w:rsidR="00500677" w:rsidRPr="00500677" w:rsidRDefault="00547BD8" w:rsidP="007011E6">
            <w:pPr>
              <w:rPr>
                <w:sz w:val="20"/>
              </w:rPr>
            </w:pPr>
            <w:r>
              <w:rPr>
                <w:sz w:val="20"/>
              </w:rPr>
              <w:t>Pass</w:t>
            </w:r>
          </w:p>
        </w:tc>
        <w:tc>
          <w:tcPr>
            <w:tcW w:w="3224" w:type="dxa"/>
          </w:tcPr>
          <w:p w14:paraId="1E76DC17" w14:textId="65C09AAF" w:rsidR="00500677" w:rsidRPr="00500677" w:rsidRDefault="00547BD8" w:rsidP="007011E6">
            <w:pPr>
              <w:rPr>
                <w:sz w:val="20"/>
              </w:rPr>
            </w:pPr>
            <w:r>
              <w:rPr>
                <w:sz w:val="20"/>
              </w:rPr>
              <w:t xml:space="preserve">The website firewall and monitoring </w:t>
            </w:r>
            <w:proofErr w:type="gramStart"/>
            <w:r>
              <w:rPr>
                <w:sz w:val="20"/>
              </w:rPr>
              <w:t>is</w:t>
            </w:r>
            <w:proofErr w:type="gramEnd"/>
            <w:r>
              <w:rPr>
                <w:sz w:val="20"/>
              </w:rPr>
              <w:t xml:space="preserve"> out of my control.</w:t>
            </w:r>
          </w:p>
        </w:tc>
      </w:tr>
    </w:tbl>
    <w:p w14:paraId="24E80E52" w14:textId="77777777" w:rsidR="00500677" w:rsidRPr="0077181A" w:rsidRDefault="00500677" w:rsidP="00500677">
      <w:pPr>
        <w:rPr>
          <w:lang w:eastAsia="en-AU"/>
        </w:rPr>
      </w:pPr>
    </w:p>
    <w:p w14:paraId="757A27B8" w14:textId="77777777" w:rsidR="005A6805" w:rsidRPr="005A6805" w:rsidRDefault="005A6805" w:rsidP="005A6805"/>
    <w:sectPr w:rsidR="005A6805" w:rsidRPr="005A6805" w:rsidSect="00500677">
      <w:headerReference w:type="default" r:id="rId33"/>
      <w:footerReference w:type="default" r:id="rId34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51D8B" w14:textId="77777777" w:rsidR="007721D6" w:rsidRDefault="007721D6" w:rsidP="00A25945">
      <w:pPr>
        <w:spacing w:after="0" w:line="240" w:lineRule="auto"/>
      </w:pPr>
      <w:r>
        <w:separator/>
      </w:r>
    </w:p>
  </w:endnote>
  <w:endnote w:type="continuationSeparator" w:id="0">
    <w:p w14:paraId="147C73E9" w14:textId="77777777" w:rsidR="007721D6" w:rsidRDefault="007721D6" w:rsidP="00A25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50C9B" w14:textId="3FBFCCD3" w:rsidR="00A25945" w:rsidRDefault="00E8327E" w:rsidP="00500677">
    <w:pPr>
      <w:pStyle w:val="Subtitle"/>
      <w:tabs>
        <w:tab w:val="right" w:pos="13892"/>
      </w:tabs>
      <w:jc w:val="left"/>
      <w:rPr>
        <w:noProof/>
      </w:rPr>
    </w:pPr>
    <w:r>
      <w:t>Red Opal</w:t>
    </w:r>
    <w:r w:rsidR="00A25945">
      <w:t xml:space="preserve"> Innovations</w:t>
    </w:r>
    <w:r w:rsidR="00A25945">
      <w:tab/>
      <w:t xml:space="preserve">Page </w:t>
    </w:r>
    <w:r w:rsidR="00A25945">
      <w:fldChar w:fldCharType="begin"/>
    </w:r>
    <w:r w:rsidR="00A25945">
      <w:instrText xml:space="preserve"> PAGE   \* MERGEFORMAT </w:instrText>
    </w:r>
    <w:r w:rsidR="00A25945">
      <w:fldChar w:fldCharType="separate"/>
    </w:r>
    <w:r w:rsidR="005A6805">
      <w:rPr>
        <w:noProof/>
      </w:rPr>
      <w:t>1</w:t>
    </w:r>
    <w:r w:rsidR="00A25945">
      <w:rPr>
        <w:noProof/>
      </w:rPr>
      <w:fldChar w:fldCharType="end"/>
    </w:r>
  </w:p>
  <w:p w14:paraId="3C219DA2" w14:textId="6BB47654" w:rsidR="006314B1" w:rsidRPr="006314B1" w:rsidRDefault="006314B1" w:rsidP="0024011F">
    <w:pPr>
      <w:pStyle w:val="Subtitle"/>
      <w:tabs>
        <w:tab w:val="right" w:pos="13892"/>
      </w:tabs>
      <w:jc w:val="left"/>
    </w:pPr>
    <w:r>
      <w:t>[Student name]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7164C" w14:textId="77777777" w:rsidR="007721D6" w:rsidRDefault="007721D6" w:rsidP="00A25945">
      <w:pPr>
        <w:spacing w:after="0" w:line="240" w:lineRule="auto"/>
      </w:pPr>
      <w:r>
        <w:separator/>
      </w:r>
    </w:p>
  </w:footnote>
  <w:footnote w:type="continuationSeparator" w:id="0">
    <w:p w14:paraId="5A1711B7" w14:textId="77777777" w:rsidR="007721D6" w:rsidRDefault="007721D6" w:rsidP="00A259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6EA4E" w14:textId="77777777" w:rsidR="00BC1DA3" w:rsidRDefault="005A6805" w:rsidP="00E0598F">
    <w:pPr>
      <w:pStyle w:val="Subtitle"/>
      <w:tabs>
        <w:tab w:val="right" w:pos="8931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31F19F35" wp14:editId="1D757AD7">
          <wp:simplePos x="0" y="0"/>
          <wp:positionH relativeFrom="margin">
            <wp:posOffset>0</wp:posOffset>
          </wp:positionH>
          <wp:positionV relativeFrom="paragraph">
            <wp:posOffset>-153035</wp:posOffset>
          </wp:positionV>
          <wp:extent cx="932811" cy="486285"/>
          <wp:effectExtent l="0" t="0" r="1270" b="952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roi-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2811" cy="486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00677">
      <w:t>Website testing checklist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B0AF6"/>
    <w:multiLevelType w:val="hybridMultilevel"/>
    <w:tmpl w:val="4814B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A07CE"/>
    <w:multiLevelType w:val="hybridMultilevel"/>
    <w:tmpl w:val="46744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44B78"/>
    <w:multiLevelType w:val="hybridMultilevel"/>
    <w:tmpl w:val="FA0E9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1025E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30E6935"/>
    <w:multiLevelType w:val="hybridMultilevel"/>
    <w:tmpl w:val="BEAE9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4113F9"/>
    <w:multiLevelType w:val="hybridMultilevel"/>
    <w:tmpl w:val="DAE8AA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F966AA"/>
    <w:multiLevelType w:val="hybridMultilevel"/>
    <w:tmpl w:val="5FA223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1E33A0"/>
    <w:multiLevelType w:val="hybridMultilevel"/>
    <w:tmpl w:val="6A5E1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10563">
    <w:abstractNumId w:val="5"/>
  </w:num>
  <w:num w:numId="2" w16cid:durableId="654064915">
    <w:abstractNumId w:val="6"/>
  </w:num>
  <w:num w:numId="3" w16cid:durableId="933245225">
    <w:abstractNumId w:val="4"/>
  </w:num>
  <w:num w:numId="4" w16cid:durableId="480657917">
    <w:abstractNumId w:val="1"/>
  </w:num>
  <w:num w:numId="5" w16cid:durableId="1890456596">
    <w:abstractNumId w:val="3"/>
  </w:num>
  <w:num w:numId="6" w16cid:durableId="43718955">
    <w:abstractNumId w:val="2"/>
  </w:num>
  <w:num w:numId="7" w16cid:durableId="1978952567">
    <w:abstractNumId w:val="7"/>
  </w:num>
  <w:num w:numId="8" w16cid:durableId="432868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677"/>
    <w:rsid w:val="00020120"/>
    <w:rsid w:val="000750E8"/>
    <w:rsid w:val="00081222"/>
    <w:rsid w:val="00104538"/>
    <w:rsid w:val="001142B0"/>
    <w:rsid w:val="001312BE"/>
    <w:rsid w:val="0014541A"/>
    <w:rsid w:val="001658C4"/>
    <w:rsid w:val="001A19FE"/>
    <w:rsid w:val="001A50C3"/>
    <w:rsid w:val="002351B5"/>
    <w:rsid w:val="0024011F"/>
    <w:rsid w:val="00294792"/>
    <w:rsid w:val="0029638D"/>
    <w:rsid w:val="002E572B"/>
    <w:rsid w:val="002F23A6"/>
    <w:rsid w:val="0033120A"/>
    <w:rsid w:val="003876F3"/>
    <w:rsid w:val="00387771"/>
    <w:rsid w:val="00420316"/>
    <w:rsid w:val="00453CF1"/>
    <w:rsid w:val="004D1195"/>
    <w:rsid w:val="00500677"/>
    <w:rsid w:val="00547BD8"/>
    <w:rsid w:val="00572FFC"/>
    <w:rsid w:val="005745F4"/>
    <w:rsid w:val="005800F9"/>
    <w:rsid w:val="00580E41"/>
    <w:rsid w:val="00595EAD"/>
    <w:rsid w:val="005A6805"/>
    <w:rsid w:val="006314B1"/>
    <w:rsid w:val="006540BF"/>
    <w:rsid w:val="006B4F3A"/>
    <w:rsid w:val="006D740F"/>
    <w:rsid w:val="006F2B45"/>
    <w:rsid w:val="00713AF8"/>
    <w:rsid w:val="0071627B"/>
    <w:rsid w:val="007445D9"/>
    <w:rsid w:val="00746622"/>
    <w:rsid w:val="007721D6"/>
    <w:rsid w:val="00783A45"/>
    <w:rsid w:val="00790AE1"/>
    <w:rsid w:val="00794CD1"/>
    <w:rsid w:val="007A12C1"/>
    <w:rsid w:val="007C1788"/>
    <w:rsid w:val="007F3208"/>
    <w:rsid w:val="0082797C"/>
    <w:rsid w:val="008472FD"/>
    <w:rsid w:val="0085456A"/>
    <w:rsid w:val="0089478F"/>
    <w:rsid w:val="008A61AB"/>
    <w:rsid w:val="008D49FD"/>
    <w:rsid w:val="00925254"/>
    <w:rsid w:val="00955ECB"/>
    <w:rsid w:val="009C342B"/>
    <w:rsid w:val="00A25945"/>
    <w:rsid w:val="00A80B41"/>
    <w:rsid w:val="00AA77CE"/>
    <w:rsid w:val="00AB67FD"/>
    <w:rsid w:val="00AC4EA9"/>
    <w:rsid w:val="00AD40E7"/>
    <w:rsid w:val="00B00E71"/>
    <w:rsid w:val="00B30ADC"/>
    <w:rsid w:val="00B70B39"/>
    <w:rsid w:val="00B70F46"/>
    <w:rsid w:val="00BC1DA3"/>
    <w:rsid w:val="00C35081"/>
    <w:rsid w:val="00C559AE"/>
    <w:rsid w:val="00D9431A"/>
    <w:rsid w:val="00DB3D0B"/>
    <w:rsid w:val="00DC2B94"/>
    <w:rsid w:val="00DF5B00"/>
    <w:rsid w:val="00E0598F"/>
    <w:rsid w:val="00E8327E"/>
    <w:rsid w:val="00EB34A4"/>
    <w:rsid w:val="00F80415"/>
    <w:rsid w:val="00FC3568"/>
    <w:rsid w:val="00FC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641A1"/>
  <w15:chartTrackingRefBased/>
  <w15:docId w15:val="{FC0FC820-98E1-49BA-9796-F2AF6EFFF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00677"/>
    <w:pPr>
      <w:tabs>
        <w:tab w:val="left" w:pos="284"/>
      </w:tabs>
      <w:spacing w:before="120" w:after="120" w:line="300" w:lineRule="auto"/>
    </w:pPr>
    <w:rPr>
      <w:rFonts w:ascii="Trebuchet MS" w:hAnsi="Trebuchet MS" w:cstheme="minorHAnsi"/>
      <w:sz w:val="24"/>
      <w:szCs w:val="20"/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0415"/>
    <w:pPr>
      <w:keepNext/>
      <w:keepLines/>
      <w:spacing w:before="240"/>
      <w:outlineLvl w:val="0"/>
    </w:pPr>
    <w:rPr>
      <w:rFonts w:eastAsiaTheme="majorEastAsia" w:cs="Consolas"/>
      <w:b/>
      <w:color w:val="941A1D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0415"/>
    <w:pPr>
      <w:keepNext/>
      <w:keepLines/>
      <w:spacing w:after="60"/>
      <w:outlineLvl w:val="1"/>
    </w:pPr>
    <w:rPr>
      <w:rFonts w:eastAsiaTheme="majorEastAsia" w:cs="Consolas"/>
      <w:b/>
      <w:color w:val="262626" w:themeColor="text1" w:themeTint="D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80415"/>
    <w:pPr>
      <w:keepNext/>
      <w:keepLines/>
      <w:spacing w:before="40" w:after="0"/>
      <w:outlineLvl w:val="2"/>
    </w:pPr>
    <w:rPr>
      <w:rFonts w:eastAsia="Consolas" w:cs="Consolas"/>
      <w:b/>
      <w:color w:val="595959" w:themeColor="text1" w:themeTint="A6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B4F3A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7F7F7F" w:themeColor="text1" w:themeTint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77C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80415"/>
    <w:rPr>
      <w:rFonts w:ascii="Trebuchet MS" w:eastAsiaTheme="majorEastAsia" w:hAnsi="Trebuchet MS" w:cs="Consolas"/>
      <w:b/>
      <w:color w:val="941A1D"/>
      <w:sz w:val="32"/>
      <w:szCs w:val="32"/>
      <w:lang w:val="en-AU"/>
    </w:rPr>
  </w:style>
  <w:style w:type="paragraph" w:styleId="Title">
    <w:name w:val="Title"/>
    <w:basedOn w:val="Normal"/>
    <w:next w:val="Normal"/>
    <w:link w:val="TitleChar"/>
    <w:rsid w:val="00F80415"/>
    <w:pPr>
      <w:keepNext/>
      <w:keepLines/>
      <w:spacing w:after="0"/>
      <w:jc w:val="right"/>
    </w:pPr>
    <w:rPr>
      <w:rFonts w:eastAsia="Trebuchet MS" w:cs="Trebuchet MS"/>
      <w:sz w:val="42"/>
      <w:lang w:eastAsia="en-AU"/>
    </w:rPr>
  </w:style>
  <w:style w:type="character" w:customStyle="1" w:styleId="TitleChar">
    <w:name w:val="Title Char"/>
    <w:basedOn w:val="DefaultParagraphFont"/>
    <w:link w:val="Title"/>
    <w:rsid w:val="00F80415"/>
    <w:rPr>
      <w:rFonts w:ascii="Trebuchet MS" w:eastAsia="Trebuchet MS" w:hAnsi="Trebuchet MS" w:cs="Trebuchet MS"/>
      <w:sz w:val="42"/>
      <w:szCs w:val="20"/>
      <w:lang w:val="en-AU" w:eastAsia="en-AU"/>
    </w:rPr>
  </w:style>
  <w:style w:type="paragraph" w:styleId="Subtitle">
    <w:name w:val="Subtitle"/>
    <w:basedOn w:val="Normal"/>
    <w:next w:val="Normal"/>
    <w:link w:val="SubtitleChar"/>
    <w:rsid w:val="00F80415"/>
    <w:pPr>
      <w:keepNext/>
      <w:keepLines/>
      <w:jc w:val="right"/>
    </w:pPr>
    <w:rPr>
      <w:rFonts w:eastAsia="Trebuchet MS" w:cs="Trebuchet MS"/>
      <w:color w:val="000000" w:themeColor="text1"/>
      <w:sz w:val="26"/>
      <w:lang w:eastAsia="en-AU"/>
    </w:rPr>
  </w:style>
  <w:style w:type="character" w:customStyle="1" w:styleId="SubtitleChar">
    <w:name w:val="Subtitle Char"/>
    <w:basedOn w:val="DefaultParagraphFont"/>
    <w:link w:val="Subtitle"/>
    <w:rsid w:val="00F80415"/>
    <w:rPr>
      <w:rFonts w:ascii="Trebuchet MS" w:eastAsia="Trebuchet MS" w:hAnsi="Trebuchet MS" w:cs="Trebuchet MS"/>
      <w:color w:val="000000" w:themeColor="text1"/>
      <w:sz w:val="26"/>
      <w:szCs w:val="20"/>
      <w:lang w:val="en-AU"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F80415"/>
    <w:rPr>
      <w:rFonts w:ascii="Trebuchet MS" w:eastAsiaTheme="majorEastAsia" w:hAnsi="Trebuchet MS" w:cs="Consolas"/>
      <w:b/>
      <w:color w:val="262626" w:themeColor="text1" w:themeTint="D9"/>
      <w:sz w:val="28"/>
      <w:szCs w:val="28"/>
      <w:lang w:val="en-AU"/>
    </w:rPr>
  </w:style>
  <w:style w:type="character" w:customStyle="1" w:styleId="Heading3Char">
    <w:name w:val="Heading 3 Char"/>
    <w:basedOn w:val="DefaultParagraphFont"/>
    <w:link w:val="Heading3"/>
    <w:uiPriority w:val="9"/>
    <w:rsid w:val="00F80415"/>
    <w:rPr>
      <w:rFonts w:ascii="Trebuchet MS" w:eastAsia="Consolas" w:hAnsi="Trebuchet MS" w:cs="Consolas"/>
      <w:b/>
      <w:color w:val="595959" w:themeColor="text1" w:themeTint="A6"/>
      <w:sz w:val="24"/>
      <w:szCs w:val="24"/>
      <w:lang w:val="en-AU"/>
    </w:rPr>
  </w:style>
  <w:style w:type="paragraph" w:styleId="TOCHeading">
    <w:name w:val="TOC Heading"/>
    <w:basedOn w:val="Heading1"/>
    <w:next w:val="Normal"/>
    <w:uiPriority w:val="39"/>
    <w:unhideWhenUsed/>
    <w:qFormat/>
    <w:rsid w:val="004D1195"/>
    <w:pPr>
      <w:spacing w:line="259" w:lineRule="auto"/>
      <w:outlineLvl w:val="9"/>
    </w:pPr>
    <w:rPr>
      <w:rFonts w:asciiTheme="majorHAnsi" w:hAnsiTheme="majorHAnsi" w:cstheme="majorBidi"/>
      <w:b w:val="0"/>
      <w:color w:val="2E74B5" w:themeColor="accent1" w:themeShade="BF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D1195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D740F"/>
    <w:pPr>
      <w:tabs>
        <w:tab w:val="right" w:leader="dot" w:pos="9016"/>
      </w:tabs>
      <w:spacing w:after="100"/>
      <w:ind w:left="221"/>
    </w:pPr>
  </w:style>
  <w:style w:type="character" w:styleId="Hyperlink">
    <w:name w:val="Hyperlink"/>
    <w:basedOn w:val="DefaultParagraphFont"/>
    <w:uiPriority w:val="99"/>
    <w:unhideWhenUsed/>
    <w:rsid w:val="004D119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259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5945"/>
    <w:rPr>
      <w:lang w:val="en-AU"/>
    </w:rPr>
  </w:style>
  <w:style w:type="paragraph" w:styleId="Footer">
    <w:name w:val="footer"/>
    <w:basedOn w:val="Normal"/>
    <w:link w:val="FooterChar"/>
    <w:uiPriority w:val="99"/>
    <w:unhideWhenUsed/>
    <w:rsid w:val="00A259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5945"/>
    <w:rPr>
      <w:lang w:val="en-AU"/>
    </w:rPr>
  </w:style>
  <w:style w:type="character" w:customStyle="1" w:styleId="Heading4Char">
    <w:name w:val="Heading 4 Char"/>
    <w:basedOn w:val="DefaultParagraphFont"/>
    <w:link w:val="Heading4"/>
    <w:uiPriority w:val="9"/>
    <w:rsid w:val="006B4F3A"/>
    <w:rPr>
      <w:rFonts w:ascii="Trebuchet MS" w:eastAsiaTheme="majorEastAsia" w:hAnsi="Trebuchet MS" w:cstheme="majorBidi"/>
      <w:i/>
      <w:iCs/>
      <w:color w:val="7F7F7F" w:themeColor="text1" w:themeTint="80"/>
      <w:lang w:val="en-AU"/>
    </w:rPr>
  </w:style>
  <w:style w:type="table" w:customStyle="1" w:styleId="ROItable">
    <w:name w:val="ROI table"/>
    <w:basedOn w:val="TableGrid1"/>
    <w:uiPriority w:val="99"/>
    <w:rsid w:val="005A6805"/>
    <w:pPr>
      <w:spacing w:after="0" w:line="240" w:lineRule="auto"/>
    </w:pPr>
    <w:rPr>
      <w:rFonts w:ascii="Trebuchet MS" w:hAnsi="Trebuchet MS"/>
      <w:sz w:val="20"/>
      <w:szCs w:val="20"/>
      <w:lang w:val="en-AU" w:eastAsia="en-AU"/>
    </w:rPr>
    <w:tblPr/>
    <w:tblStylePr w:type="firstRow">
      <w:pPr>
        <w:jc w:val="center"/>
      </w:pPr>
      <w:rPr>
        <w:rFonts w:ascii="Trebuchet MS" w:hAnsi="Trebuchet MS"/>
        <w:sz w:val="26"/>
      </w:rPr>
      <w:tblPr/>
      <w:tcPr>
        <w:shd w:val="clear" w:color="auto" w:fill="D9D9D9"/>
      </w:tc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85456A"/>
    <w:pPr>
      <w:spacing w:after="200" w:line="276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8545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er">
    <w:name w:val="Table header"/>
    <w:basedOn w:val="Normal"/>
    <w:qFormat/>
    <w:rsid w:val="001142B0"/>
    <w:pPr>
      <w:jc w:val="center"/>
    </w:pPr>
    <w:rPr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500677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7445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21" Type="http://schemas.openxmlformats.org/officeDocument/2006/relationships/image" Target="media/image10.png"/><Relationship Id="rId34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jwoolley1.tafewest.com/Webpage/www/index.html" TargetMode="External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win\Downloads\ROI_document_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5D04800C33842669FB3C7A0DC1C79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75EB00-8182-4F5C-8653-182922ED6F64}"/>
      </w:docPartPr>
      <w:docPartBody>
        <w:p w:rsidR="00076DC8" w:rsidRDefault="00474BBE" w:rsidP="00474BBE">
          <w:pPr>
            <w:pStyle w:val="E5D04800C33842669FB3C7A0DC1C79C3"/>
          </w:pPr>
          <w:r w:rsidRPr="00AC04D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BBE"/>
    <w:rsid w:val="00076DC8"/>
    <w:rsid w:val="00474BBE"/>
    <w:rsid w:val="00C807C2"/>
    <w:rsid w:val="00EB3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74BBE"/>
    <w:rPr>
      <w:color w:val="808080"/>
    </w:rPr>
  </w:style>
  <w:style w:type="paragraph" w:customStyle="1" w:styleId="E5D04800C33842669FB3C7A0DC1C79C3">
    <w:name w:val="E5D04800C33842669FB3C7A0DC1C79C3"/>
    <w:rsid w:val="00474BB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A5F788BA59DE44B51678E89DCF7E75" ma:contentTypeVersion="15" ma:contentTypeDescription="Create a new document." ma:contentTypeScope="" ma:versionID="cb47d9d1694cb8c99a21054570ad185d">
  <xsd:schema xmlns:xsd="http://www.w3.org/2001/XMLSchema" xmlns:xs="http://www.w3.org/2001/XMLSchema" xmlns:p="http://schemas.microsoft.com/office/2006/metadata/properties" xmlns:ns1="http://schemas.microsoft.com/sharepoint/v3" xmlns:ns2="e4584580-0af9-45d8-8325-98b5def19251" xmlns:ns3="d55f8265-e7ea-4f0a-b324-e74dee5827b1" targetNamespace="http://schemas.microsoft.com/office/2006/metadata/properties" ma:root="true" ma:fieldsID="03670e52d6fbecf34db77d9bbb62918f" ns1:_="" ns2:_="" ns3:_="">
    <xsd:import namespace="http://schemas.microsoft.com/sharepoint/v3"/>
    <xsd:import namespace="e4584580-0af9-45d8-8325-98b5def19251"/>
    <xsd:import namespace="d55f8265-e7ea-4f0a-b324-e74dee5827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584580-0af9-45d8-8325-98b5def192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f8265-e7ea-4f0a-b324-e74dee5827b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55f8265-e7ea-4f0a-b324-e74dee5827b1">
      <UserInfo>
        <DisplayName/>
        <AccountId xsi:nil="true"/>
        <AccountType/>
      </UserInfo>
    </SharedWithUsers>
    <MediaLengthInSeconds xmlns="e4584580-0af9-45d8-8325-98b5def19251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E43B004-D949-4E2D-BD87-A6AD8734B4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51D1A0-06ED-4000-9FC3-A4D83C353F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4584580-0af9-45d8-8325-98b5def19251"/>
    <ds:schemaRef ds:uri="d55f8265-e7ea-4f0a-b324-e74dee5827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5F02F2-D262-40C7-B98A-59531FD0C18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F8FE426-5A02-4080-9759-6FC8B82057CA}">
  <ds:schemaRefs>
    <ds:schemaRef ds:uri="http://schemas.microsoft.com/office/2006/metadata/properties"/>
    <ds:schemaRef ds:uri="http://schemas.microsoft.com/office/infopath/2007/PartnerControls"/>
    <ds:schemaRef ds:uri="d55f8265-e7ea-4f0a-b324-e74dee5827b1"/>
    <ds:schemaRef ds:uri="e4584580-0af9-45d8-8325-98b5def19251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ROI_document_template</Template>
  <TotalTime>139</TotalTime>
  <Pages>13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and Training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Krause</dc:creator>
  <cp:keywords/>
  <dc:description/>
  <cp:lastModifiedBy>Joshua Woolley</cp:lastModifiedBy>
  <cp:revision>10</cp:revision>
  <cp:lastPrinted>2015-12-06T07:33:00Z</cp:lastPrinted>
  <dcterms:created xsi:type="dcterms:W3CDTF">2021-01-14T05:25:00Z</dcterms:created>
  <dcterms:modified xsi:type="dcterms:W3CDTF">2026-08-19T04:16:00Z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0x01010001A5F788BA59DE44B51678E89DCF7E75</vt:lpwstr>
  </property>
  <property fmtid="{D5CDD505-2E9C-101B-9397-08002B2CF9AE}" pid="3" name="Order">
    <vt:r8>341900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