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9826B" w14:textId="78772CC7" w:rsidR="0094289B" w:rsidRDefault="00000000" w:rsidP="00F7784E">
      <w:pPr>
        <w:pStyle w:val="Heading2"/>
      </w:pPr>
      <w:sdt>
        <w:sdtPr>
          <w:rPr>
            <w:color w:val="A08463"/>
          </w:rPr>
          <w:alias w:val="Title"/>
          <w:id w:val="1671679236"/>
          <w:placeholder>
            <w:docPart w:val="C85844421F0543ECB4E6005F7273E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4289B">
            <w:rPr>
              <w:color w:val="A08463"/>
            </w:rPr>
            <w:t>Task Planner</w:t>
          </w:r>
        </w:sdtContent>
      </w:sdt>
      <w:r w:rsidR="007154B1">
        <w:t xml:space="preserve"> </w:t>
      </w:r>
    </w:p>
    <w:p w14:paraId="321E77D9" w14:textId="76750C65" w:rsidR="00F7784E" w:rsidRDefault="00F7784E" w:rsidP="00F7784E">
      <w:pPr>
        <w:pStyle w:val="Heading2"/>
      </w:pPr>
      <w:r>
        <w:t>Project title</w:t>
      </w:r>
    </w:p>
    <w:tbl>
      <w:tblPr>
        <w:tblStyle w:val="ROItable"/>
        <w:tblW w:w="14026" w:type="dxa"/>
        <w:tblLook w:val="04A0" w:firstRow="1" w:lastRow="0" w:firstColumn="1" w:lastColumn="0" w:noHBand="0" w:noVBand="1"/>
      </w:tblPr>
      <w:tblGrid>
        <w:gridCol w:w="980"/>
        <w:gridCol w:w="3185"/>
        <w:gridCol w:w="1912"/>
        <w:gridCol w:w="2069"/>
        <w:gridCol w:w="2068"/>
        <w:gridCol w:w="3812"/>
      </w:tblGrid>
      <w:tr w:rsidR="00144517" w14:paraId="313A0365" w14:textId="4C12E2C0" w:rsidTr="00236F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80" w:type="dxa"/>
          </w:tcPr>
          <w:p w14:paraId="7E0E249D" w14:textId="1FD75768" w:rsidR="00144517" w:rsidRDefault="00144517" w:rsidP="00F7784E">
            <w:r>
              <w:t>Task number</w:t>
            </w:r>
          </w:p>
        </w:tc>
        <w:tc>
          <w:tcPr>
            <w:tcW w:w="3185" w:type="dxa"/>
          </w:tcPr>
          <w:p w14:paraId="7F9F86EE" w14:textId="69023028" w:rsidR="00144517" w:rsidRDefault="00144517" w:rsidP="00F7784E">
            <w:r>
              <w:t>Task description</w:t>
            </w:r>
          </w:p>
        </w:tc>
        <w:tc>
          <w:tcPr>
            <w:tcW w:w="1912" w:type="dxa"/>
          </w:tcPr>
          <w:p w14:paraId="260847E2" w14:textId="19B09378" w:rsidR="00144517" w:rsidRDefault="00144517" w:rsidP="00F7784E">
            <w:r>
              <w:t>Priority</w:t>
            </w:r>
          </w:p>
        </w:tc>
        <w:tc>
          <w:tcPr>
            <w:tcW w:w="2069" w:type="dxa"/>
          </w:tcPr>
          <w:p w14:paraId="26BA607A" w14:textId="14F5BDD3" w:rsidR="00144517" w:rsidRDefault="00144517" w:rsidP="00F7784E">
            <w:r>
              <w:t>Start date</w:t>
            </w:r>
          </w:p>
        </w:tc>
        <w:tc>
          <w:tcPr>
            <w:tcW w:w="2068" w:type="dxa"/>
          </w:tcPr>
          <w:p w14:paraId="5713E4B6" w14:textId="3BE3F90D" w:rsidR="00144517" w:rsidRDefault="00144517" w:rsidP="00F7784E">
            <w:r>
              <w:t>Due date</w:t>
            </w:r>
          </w:p>
        </w:tc>
        <w:tc>
          <w:tcPr>
            <w:tcW w:w="3812" w:type="dxa"/>
          </w:tcPr>
          <w:p w14:paraId="0B91AB35" w14:textId="5F4C59F1" w:rsidR="00144517" w:rsidRDefault="00144517" w:rsidP="00F7784E">
            <w:r>
              <w:t>Comments</w:t>
            </w:r>
          </w:p>
        </w:tc>
      </w:tr>
      <w:tr w:rsidR="00144517" w14:paraId="15AE8AFE" w14:textId="7B3CACB1" w:rsidTr="00236FDA">
        <w:tc>
          <w:tcPr>
            <w:tcW w:w="980" w:type="dxa"/>
          </w:tcPr>
          <w:p w14:paraId="19A0F50A" w14:textId="2340F472" w:rsidR="00144517" w:rsidRDefault="00144517" w:rsidP="00F7784E">
            <w:r>
              <w:t>1</w:t>
            </w:r>
          </w:p>
        </w:tc>
        <w:tc>
          <w:tcPr>
            <w:tcW w:w="3185" w:type="dxa"/>
          </w:tcPr>
          <w:p w14:paraId="4EE52EB7" w14:textId="61D4E64B" w:rsidR="00144517" w:rsidRDefault="004762C4" w:rsidP="00F7784E">
            <w:r>
              <w:t>Confirm Client criteria and requirements</w:t>
            </w:r>
          </w:p>
        </w:tc>
        <w:sdt>
          <w:sdtPr>
            <w:id w:val="-848330400"/>
            <w:placeholder>
              <w:docPart w:val="2A73CDB7B56E4475BBA74D87691AACA5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493DF128" w14:textId="4F2EC67C" w:rsidR="00144517" w:rsidRDefault="004762C4" w:rsidP="00F7784E">
                <w:r>
                  <w:t>High</w:t>
                </w:r>
              </w:p>
            </w:tc>
          </w:sdtContent>
        </w:sdt>
        <w:sdt>
          <w:sdtPr>
            <w:id w:val="286475259"/>
            <w:placeholder>
              <w:docPart w:val="A51B2421B0B543ED8A591B617C36DB14"/>
            </w:placeholder>
            <w:date w:fullDate="2026-07-2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68595ABA" w14:textId="1F422261" w:rsidR="00144517" w:rsidRDefault="004762C4" w:rsidP="00F7784E">
                <w:r>
                  <w:t>29/07/2026</w:t>
                </w:r>
              </w:p>
            </w:tc>
          </w:sdtContent>
        </w:sdt>
        <w:sdt>
          <w:sdtPr>
            <w:id w:val="794796385"/>
            <w:placeholder>
              <w:docPart w:val="4E1DAF316FC74BC0B70329F2592467F3"/>
            </w:placeholder>
            <w:date w:fullDate="2026-07-2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46FA918C" w14:textId="3F7C684B" w:rsidR="00144517" w:rsidRDefault="004762C4" w:rsidP="00F7784E">
                <w:r>
                  <w:t>29/07/2026</w:t>
                </w:r>
              </w:p>
            </w:tc>
          </w:sdtContent>
        </w:sdt>
        <w:tc>
          <w:tcPr>
            <w:tcW w:w="3812" w:type="dxa"/>
          </w:tcPr>
          <w:p w14:paraId="61B9ECFF" w14:textId="77777777" w:rsidR="00144517" w:rsidRDefault="00144517" w:rsidP="00F7784E"/>
        </w:tc>
      </w:tr>
      <w:tr w:rsidR="00144517" w14:paraId="374E15C0" w14:textId="7A8925EC" w:rsidTr="00236FDA">
        <w:tc>
          <w:tcPr>
            <w:tcW w:w="980" w:type="dxa"/>
          </w:tcPr>
          <w:p w14:paraId="6416F1A9" w14:textId="0DEE6DB8" w:rsidR="00144517" w:rsidRDefault="00144517" w:rsidP="00F7784E">
            <w:r>
              <w:t>2</w:t>
            </w:r>
          </w:p>
        </w:tc>
        <w:tc>
          <w:tcPr>
            <w:tcW w:w="3185" w:type="dxa"/>
          </w:tcPr>
          <w:p w14:paraId="5F41D3DC" w14:textId="486A6C98" w:rsidR="00144517" w:rsidRDefault="004762C4" w:rsidP="00F7784E">
            <w:r>
              <w:t>Create template for website and design</w:t>
            </w:r>
          </w:p>
        </w:tc>
        <w:sdt>
          <w:sdtPr>
            <w:id w:val="-452948369"/>
            <w:placeholder>
              <w:docPart w:val="884532AA2F2544DCB618B889FE2215AF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7B69753C" w14:textId="400972F4" w:rsidR="00144517" w:rsidRDefault="004762C4" w:rsidP="00F7784E">
                <w:r>
                  <w:t>Medium</w:t>
                </w:r>
              </w:p>
            </w:tc>
          </w:sdtContent>
        </w:sdt>
        <w:sdt>
          <w:sdtPr>
            <w:id w:val="-329367878"/>
            <w:placeholder>
              <w:docPart w:val="F3A344BB8D894812BC2C5DB660E3A9A2"/>
            </w:placeholder>
            <w:date w:fullDate="2026-07-30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17C38898" w14:textId="1E2A1DF7" w:rsidR="00144517" w:rsidRDefault="004762C4" w:rsidP="00F7784E">
                <w:r>
                  <w:t>30/07/2026</w:t>
                </w:r>
              </w:p>
            </w:tc>
          </w:sdtContent>
        </w:sdt>
        <w:sdt>
          <w:sdtPr>
            <w:id w:val="1603138698"/>
            <w:placeholder>
              <w:docPart w:val="2F27DC6EF6B445E38D7B5BD2434E35B5"/>
            </w:placeholder>
            <w:date w:fullDate="2026-07-31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435BE431" w14:textId="484371DB" w:rsidR="00144517" w:rsidRDefault="004762C4" w:rsidP="00F7784E">
                <w:r>
                  <w:t>31/07/2026</w:t>
                </w:r>
              </w:p>
            </w:tc>
          </w:sdtContent>
        </w:sdt>
        <w:tc>
          <w:tcPr>
            <w:tcW w:w="3812" w:type="dxa"/>
          </w:tcPr>
          <w:p w14:paraId="7A80CE1C" w14:textId="3BF6B717" w:rsidR="00144517" w:rsidRPr="001F672F" w:rsidRDefault="004762C4" w:rsidP="00F7784E">
            <w:r>
              <w:t>Basic web layout and styling</w:t>
            </w:r>
          </w:p>
        </w:tc>
      </w:tr>
      <w:tr w:rsidR="00144517" w14:paraId="73ADF635" w14:textId="07E833EF" w:rsidTr="00236FDA">
        <w:tc>
          <w:tcPr>
            <w:tcW w:w="980" w:type="dxa"/>
          </w:tcPr>
          <w:p w14:paraId="49A53A72" w14:textId="0EF3D715" w:rsidR="00144517" w:rsidRDefault="00144517" w:rsidP="00F7784E">
            <w:r>
              <w:t>3</w:t>
            </w:r>
          </w:p>
        </w:tc>
        <w:tc>
          <w:tcPr>
            <w:tcW w:w="3185" w:type="dxa"/>
          </w:tcPr>
          <w:p w14:paraId="62BFFD21" w14:textId="0F5729D5" w:rsidR="00144517" w:rsidRDefault="004762C4" w:rsidP="00F7784E">
            <w:r>
              <w:t>Source Imagery for website based on client expectations/criteria</w:t>
            </w:r>
          </w:p>
        </w:tc>
        <w:sdt>
          <w:sdtPr>
            <w:id w:val="1728804274"/>
            <w:placeholder>
              <w:docPart w:val="0D1817C73DB340849EC8F41F3A67415B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7A5ED365" w14:textId="144388FA" w:rsidR="00144517" w:rsidRDefault="004762C4" w:rsidP="00F7784E">
                <w:r>
                  <w:t>Medium</w:t>
                </w:r>
              </w:p>
            </w:tc>
          </w:sdtContent>
        </w:sdt>
        <w:sdt>
          <w:sdtPr>
            <w:id w:val="-1116287326"/>
            <w:placeholder>
              <w:docPart w:val="597B47A27AAE4FEFB3E7475AECAEA230"/>
            </w:placeholder>
            <w:date w:fullDate="2026-08-01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22E0C5ED" w14:textId="2C542FC3" w:rsidR="00144517" w:rsidRDefault="004762C4" w:rsidP="00F7784E">
                <w:r>
                  <w:t>1/08/2026</w:t>
                </w:r>
              </w:p>
            </w:tc>
          </w:sdtContent>
        </w:sdt>
        <w:sdt>
          <w:sdtPr>
            <w:id w:val="1518114287"/>
            <w:placeholder>
              <w:docPart w:val="12B08A1A8E714CC384A3CA6E9E7E12AB"/>
            </w:placeholder>
            <w:date w:fullDate="2026-07-02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2415CEDF" w14:textId="3E7CCF29" w:rsidR="00144517" w:rsidRDefault="004762C4" w:rsidP="00F7784E">
                <w:r>
                  <w:t>2/07/2026</w:t>
                </w:r>
              </w:p>
            </w:tc>
          </w:sdtContent>
        </w:sdt>
        <w:tc>
          <w:tcPr>
            <w:tcW w:w="3812" w:type="dxa"/>
          </w:tcPr>
          <w:p w14:paraId="6FE434D3" w14:textId="77777777" w:rsidR="00144517" w:rsidRDefault="004762C4" w:rsidP="00F7784E">
            <w:r>
              <w:t xml:space="preserve">Client criteria as listed in the </w:t>
            </w:r>
          </w:p>
          <w:p w14:paraId="721CF99D" w14:textId="2AA2D18B" w:rsidR="004762C4" w:rsidRPr="001F672F" w:rsidRDefault="004762C4" w:rsidP="00F7784E">
            <w:r>
              <w:t>SpecialCakesWebsiteRequirements</w:t>
            </w:r>
            <w:r w:rsidR="00236FDA">
              <w:t>.docx</w:t>
            </w:r>
          </w:p>
        </w:tc>
      </w:tr>
      <w:tr w:rsidR="00144517" w14:paraId="0830E395" w14:textId="23B56BFF" w:rsidTr="00236FDA">
        <w:tc>
          <w:tcPr>
            <w:tcW w:w="980" w:type="dxa"/>
          </w:tcPr>
          <w:p w14:paraId="73CB4E1B" w14:textId="3B8EECB0" w:rsidR="00144517" w:rsidRDefault="00144517" w:rsidP="00F7784E">
            <w:r>
              <w:t>4</w:t>
            </w:r>
          </w:p>
        </w:tc>
        <w:tc>
          <w:tcPr>
            <w:tcW w:w="3185" w:type="dxa"/>
          </w:tcPr>
          <w:p w14:paraId="59804F94" w14:textId="52CFF14F" w:rsidR="00144517" w:rsidRDefault="004762C4" w:rsidP="00F7784E">
            <w:r>
              <w:t>Seek licencing of imagery for the website to ensure compliance with copyright law</w:t>
            </w:r>
          </w:p>
        </w:tc>
        <w:sdt>
          <w:sdtPr>
            <w:id w:val="-1221049028"/>
            <w:placeholder>
              <w:docPart w:val="8E348590C8584EFFA6A2BE35E45D830F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2A79BEA7" w14:textId="7875D144" w:rsidR="00144517" w:rsidRDefault="004762C4" w:rsidP="00F7784E">
                <w:r>
                  <w:t>High</w:t>
                </w:r>
              </w:p>
            </w:tc>
          </w:sdtContent>
        </w:sdt>
        <w:sdt>
          <w:sdtPr>
            <w:id w:val="-1367134119"/>
            <w:placeholder>
              <w:docPart w:val="A2EFCA604CD64BA699244E9EA4453474"/>
            </w:placeholder>
            <w:date w:fullDate="2026-08-03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1B93D700" w14:textId="779812C4" w:rsidR="00144517" w:rsidRDefault="004762C4" w:rsidP="00F7784E">
                <w:r>
                  <w:t>3/08/2026</w:t>
                </w:r>
              </w:p>
            </w:tc>
          </w:sdtContent>
        </w:sdt>
        <w:sdt>
          <w:sdtPr>
            <w:id w:val="-294678297"/>
            <w:placeholder>
              <w:docPart w:val="688849D77BC1426FB38A6B4EC0099AAF"/>
            </w:placeholder>
            <w:date w:fullDate="2026-08-03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11ABD5AC" w14:textId="7A45A5A2" w:rsidR="00144517" w:rsidRDefault="004762C4" w:rsidP="00F7784E">
                <w:r>
                  <w:t>3/08/2026</w:t>
                </w:r>
              </w:p>
            </w:tc>
          </w:sdtContent>
        </w:sdt>
        <w:tc>
          <w:tcPr>
            <w:tcW w:w="3812" w:type="dxa"/>
          </w:tcPr>
          <w:p w14:paraId="01FCCC43" w14:textId="01E6E5EB" w:rsidR="00144517" w:rsidRPr="001F672F" w:rsidRDefault="00236FDA" w:rsidP="00F7784E">
            <w:r>
              <w:t>Ensure compliancy for editing and commercial use</w:t>
            </w:r>
          </w:p>
        </w:tc>
      </w:tr>
      <w:tr w:rsidR="00144517" w14:paraId="3EA09C08" w14:textId="06A810B1" w:rsidTr="00236FDA">
        <w:tc>
          <w:tcPr>
            <w:tcW w:w="980" w:type="dxa"/>
          </w:tcPr>
          <w:p w14:paraId="5697722A" w14:textId="751AEE48" w:rsidR="00144517" w:rsidRDefault="00144517" w:rsidP="00F7784E">
            <w:r>
              <w:t>5</w:t>
            </w:r>
          </w:p>
        </w:tc>
        <w:tc>
          <w:tcPr>
            <w:tcW w:w="3185" w:type="dxa"/>
          </w:tcPr>
          <w:p w14:paraId="0B03A774" w14:textId="7D8C36FB" w:rsidR="00144517" w:rsidRDefault="004762C4" w:rsidP="00F7784E">
            <w:r>
              <w:t>Edit Imagery to comply with the client criteria</w:t>
            </w:r>
          </w:p>
        </w:tc>
        <w:sdt>
          <w:sdtPr>
            <w:id w:val="-2052609183"/>
            <w:placeholder>
              <w:docPart w:val="17A76218853C48F0ABF0857735166D60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263BB9BA" w14:textId="032BFC58" w:rsidR="00144517" w:rsidRDefault="004762C4" w:rsidP="00F7784E">
                <w:r>
                  <w:t>Medium</w:t>
                </w:r>
              </w:p>
            </w:tc>
          </w:sdtContent>
        </w:sdt>
        <w:sdt>
          <w:sdtPr>
            <w:id w:val="-1438438431"/>
            <w:placeholder>
              <w:docPart w:val="3CD4B880D44145738B70098722B0565A"/>
            </w:placeholder>
            <w:date w:fullDate="2026-09-04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5C50CAF8" w14:textId="03873F58" w:rsidR="00144517" w:rsidRDefault="004762C4" w:rsidP="00F7784E">
                <w:r>
                  <w:t>4/09/2026</w:t>
                </w:r>
              </w:p>
            </w:tc>
          </w:sdtContent>
        </w:sdt>
        <w:sdt>
          <w:sdtPr>
            <w:id w:val="-1587837616"/>
            <w:placeholder>
              <w:docPart w:val="9258E35CD4ED469480C00C6290369029"/>
            </w:placeholder>
            <w:date w:fullDate="2026-08-05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228760FD" w14:textId="5D7F78AE" w:rsidR="00144517" w:rsidRDefault="004762C4" w:rsidP="00F7784E">
                <w:r>
                  <w:t>5/08/2026</w:t>
                </w:r>
              </w:p>
            </w:tc>
          </w:sdtContent>
        </w:sdt>
        <w:tc>
          <w:tcPr>
            <w:tcW w:w="3812" w:type="dxa"/>
          </w:tcPr>
          <w:p w14:paraId="7894F82A" w14:textId="77777777" w:rsidR="00144517" w:rsidRPr="001F672F" w:rsidRDefault="00144517" w:rsidP="00F7784E"/>
        </w:tc>
      </w:tr>
      <w:tr w:rsidR="00144517" w14:paraId="5BF5B616" w14:textId="7CB424B4" w:rsidTr="00236FDA">
        <w:tc>
          <w:tcPr>
            <w:tcW w:w="980" w:type="dxa"/>
          </w:tcPr>
          <w:p w14:paraId="328EBBBE" w14:textId="253431E6" w:rsidR="00144517" w:rsidRDefault="00144517" w:rsidP="00F7784E">
            <w:r>
              <w:t>6</w:t>
            </w:r>
          </w:p>
        </w:tc>
        <w:tc>
          <w:tcPr>
            <w:tcW w:w="3185" w:type="dxa"/>
          </w:tcPr>
          <w:p w14:paraId="28C543E3" w14:textId="036A9F60" w:rsidR="00144517" w:rsidRDefault="004762C4" w:rsidP="00F7784E">
            <w:r>
              <w:t>Formatting the website with client criteria and requirements</w:t>
            </w:r>
          </w:p>
        </w:tc>
        <w:sdt>
          <w:sdtPr>
            <w:id w:val="1176316652"/>
            <w:placeholder>
              <w:docPart w:val="30BF864E1EA04F6FB2726E70332F9575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32CA2977" w14:textId="25E4C9B6" w:rsidR="00144517" w:rsidRDefault="004762C4" w:rsidP="00F7784E">
                <w:r>
                  <w:t>Medium</w:t>
                </w:r>
              </w:p>
            </w:tc>
          </w:sdtContent>
        </w:sdt>
        <w:sdt>
          <w:sdtPr>
            <w:id w:val="-1365899123"/>
            <w:placeholder>
              <w:docPart w:val="A94F9657438841BB89960725624FAD66"/>
            </w:placeholder>
            <w:date w:fullDate="2026-08-06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10A59772" w14:textId="4C4A72AE" w:rsidR="00144517" w:rsidRDefault="004762C4" w:rsidP="00F7784E">
                <w:r>
                  <w:t>6/08/2026</w:t>
                </w:r>
              </w:p>
            </w:tc>
          </w:sdtContent>
        </w:sdt>
        <w:sdt>
          <w:sdtPr>
            <w:id w:val="277230402"/>
            <w:placeholder>
              <w:docPart w:val="0864FA5D66C347B68FD4543E311278FE"/>
            </w:placeholder>
            <w:date w:fullDate="2026-07-08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3BAFA264" w14:textId="287770FC" w:rsidR="00144517" w:rsidRDefault="004762C4" w:rsidP="00F7784E">
                <w:r>
                  <w:t>8/07/2026</w:t>
                </w:r>
              </w:p>
            </w:tc>
          </w:sdtContent>
        </w:sdt>
        <w:tc>
          <w:tcPr>
            <w:tcW w:w="3812" w:type="dxa"/>
          </w:tcPr>
          <w:p w14:paraId="25F1117E" w14:textId="5AFFB1A7" w:rsidR="00144517" w:rsidRPr="001F672F" w:rsidRDefault="00236FDA" w:rsidP="00F7784E">
            <w:r>
              <w:t>The main build of the webpage including all information and formatting as per the requirements of the client</w:t>
            </w:r>
          </w:p>
        </w:tc>
      </w:tr>
      <w:tr w:rsidR="00144517" w14:paraId="0BB278A7" w14:textId="548FF401" w:rsidTr="00236FDA">
        <w:tc>
          <w:tcPr>
            <w:tcW w:w="980" w:type="dxa"/>
          </w:tcPr>
          <w:p w14:paraId="7C574913" w14:textId="5E6B1434" w:rsidR="00144517" w:rsidRDefault="00144517" w:rsidP="00F7784E">
            <w:r>
              <w:t>7</w:t>
            </w:r>
          </w:p>
        </w:tc>
        <w:tc>
          <w:tcPr>
            <w:tcW w:w="3185" w:type="dxa"/>
          </w:tcPr>
          <w:p w14:paraId="3B9B4B00" w14:textId="74068D0A" w:rsidR="004762C4" w:rsidRDefault="004762C4" w:rsidP="00F7784E">
            <w:r>
              <w:t xml:space="preserve">Showcase Initial draft with client to acquire feedback and </w:t>
            </w:r>
            <w:r>
              <w:lastRenderedPageBreak/>
              <w:t>any changes the client wishes to implement</w:t>
            </w:r>
          </w:p>
        </w:tc>
        <w:sdt>
          <w:sdtPr>
            <w:id w:val="197197068"/>
            <w:placeholder>
              <w:docPart w:val="2682A4F676104397B2D49653754647AC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4F990475" w14:textId="394672F4" w:rsidR="00144517" w:rsidRDefault="004762C4" w:rsidP="00F7784E">
                <w:r>
                  <w:t>High</w:t>
                </w:r>
              </w:p>
            </w:tc>
          </w:sdtContent>
        </w:sdt>
        <w:sdt>
          <w:sdtPr>
            <w:id w:val="-741873593"/>
            <w:placeholder>
              <w:docPart w:val="31D7278119AA435CAC62039F9B37CC37"/>
            </w:placeholder>
            <w:date w:fullDate="2026-08-0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3C4CE4F4" w14:textId="5ABE1F0D" w:rsidR="00144517" w:rsidRDefault="004762C4" w:rsidP="00F7784E">
                <w:r>
                  <w:t>9/08/2026</w:t>
                </w:r>
              </w:p>
            </w:tc>
          </w:sdtContent>
        </w:sdt>
        <w:sdt>
          <w:sdtPr>
            <w:id w:val="1097523614"/>
            <w:placeholder>
              <w:docPart w:val="59D7379D5BC14EF0A0053B554113B386"/>
            </w:placeholder>
            <w:date w:fullDate="2026-08-0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6CF8466B" w14:textId="624F5250" w:rsidR="00144517" w:rsidRDefault="004762C4" w:rsidP="00F7784E">
                <w:r>
                  <w:t>9/08/2026</w:t>
                </w:r>
              </w:p>
            </w:tc>
          </w:sdtContent>
        </w:sdt>
        <w:tc>
          <w:tcPr>
            <w:tcW w:w="3812" w:type="dxa"/>
          </w:tcPr>
          <w:p w14:paraId="31909F2F" w14:textId="77777777" w:rsidR="00144517" w:rsidRPr="001F672F" w:rsidRDefault="00144517" w:rsidP="00F7784E"/>
        </w:tc>
      </w:tr>
      <w:tr w:rsidR="00144517" w14:paraId="5969A2F0" w14:textId="382C1308" w:rsidTr="00236FDA">
        <w:tc>
          <w:tcPr>
            <w:tcW w:w="980" w:type="dxa"/>
          </w:tcPr>
          <w:p w14:paraId="29D6E1DB" w14:textId="32FAB69C" w:rsidR="00144517" w:rsidRDefault="00144517" w:rsidP="00F7784E">
            <w:r>
              <w:t>8</w:t>
            </w:r>
          </w:p>
        </w:tc>
        <w:tc>
          <w:tcPr>
            <w:tcW w:w="3185" w:type="dxa"/>
          </w:tcPr>
          <w:p w14:paraId="33A34FD2" w14:textId="04AF335B" w:rsidR="00144517" w:rsidRDefault="004762C4" w:rsidP="00F7784E">
            <w:r>
              <w:t>Implement any changes the client has requested and ensure that functionality remains the same</w:t>
            </w:r>
          </w:p>
        </w:tc>
        <w:sdt>
          <w:sdtPr>
            <w:id w:val="-1103099097"/>
            <w:placeholder>
              <w:docPart w:val="B27452C487CE49479C4B46CAA247E5B3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1B3A0D26" w14:textId="38CFAF86" w:rsidR="00144517" w:rsidRPr="00B31470" w:rsidRDefault="004762C4" w:rsidP="00F7784E">
                <w:r>
                  <w:t>Medium</w:t>
                </w:r>
              </w:p>
            </w:tc>
          </w:sdtContent>
        </w:sdt>
        <w:sdt>
          <w:sdtPr>
            <w:id w:val="-294455566"/>
            <w:placeholder>
              <w:docPart w:val="79470B485BC744A1B981E8A33A7B1151"/>
            </w:placeholder>
            <w:date w:fullDate="2026-08-10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1D1726D3" w14:textId="5952A120" w:rsidR="00144517" w:rsidRDefault="004762C4" w:rsidP="00F7784E">
                <w:r>
                  <w:t>10/08/2026</w:t>
                </w:r>
              </w:p>
            </w:tc>
          </w:sdtContent>
        </w:sdt>
        <w:sdt>
          <w:sdtPr>
            <w:id w:val="1477340555"/>
            <w:placeholder>
              <w:docPart w:val="71A59AC8BD0F4A5C8D8792AE373EE160"/>
            </w:placeholder>
            <w:date w:fullDate="2026-08-11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1C393316" w14:textId="5335A4B5" w:rsidR="00144517" w:rsidRDefault="004762C4" w:rsidP="00F7784E">
                <w:r>
                  <w:t>11/08/2026</w:t>
                </w:r>
              </w:p>
            </w:tc>
          </w:sdtContent>
        </w:sdt>
        <w:tc>
          <w:tcPr>
            <w:tcW w:w="3812" w:type="dxa"/>
          </w:tcPr>
          <w:p w14:paraId="0DE2EB6E" w14:textId="77777777" w:rsidR="00144517" w:rsidRPr="001F672F" w:rsidRDefault="00144517" w:rsidP="00F7784E"/>
        </w:tc>
      </w:tr>
      <w:tr w:rsidR="00144517" w14:paraId="766D356B" w14:textId="717A229B" w:rsidTr="00236FDA">
        <w:tc>
          <w:tcPr>
            <w:tcW w:w="980" w:type="dxa"/>
          </w:tcPr>
          <w:p w14:paraId="21A1146F" w14:textId="733BF2E0" w:rsidR="00144517" w:rsidRDefault="00144517" w:rsidP="00F7784E">
            <w:r>
              <w:t>9</w:t>
            </w:r>
          </w:p>
        </w:tc>
        <w:tc>
          <w:tcPr>
            <w:tcW w:w="3185" w:type="dxa"/>
          </w:tcPr>
          <w:p w14:paraId="3B999874" w14:textId="03152B75" w:rsidR="00144517" w:rsidRDefault="004762C4" w:rsidP="00F7784E">
            <w:r>
              <w:t>Run security and compatibility testing on several common browsers to ensure the site is secure and functional</w:t>
            </w:r>
          </w:p>
        </w:tc>
        <w:sdt>
          <w:sdtPr>
            <w:id w:val="580799730"/>
            <w:placeholder>
              <w:docPart w:val="7EBC1DAFF2A349FBB20843DF1B42D7AA"/>
            </w:placeholder>
            <w:dropDownList>
              <w:listItem w:value="Choose an item."/>
              <w:listItem w:displayText="High" w:value="High"/>
              <w:listItem w:displayText="Medium" w:value="Medium"/>
              <w:listItem w:displayText="Low" w:value="Low"/>
            </w:dropDownList>
          </w:sdtPr>
          <w:sdtContent>
            <w:tc>
              <w:tcPr>
                <w:tcW w:w="1912" w:type="dxa"/>
              </w:tcPr>
              <w:p w14:paraId="0E7A617A" w14:textId="11C99252" w:rsidR="00144517" w:rsidRPr="00B31470" w:rsidRDefault="004762C4" w:rsidP="00F7784E">
                <w:r>
                  <w:t>High</w:t>
                </w:r>
              </w:p>
            </w:tc>
          </w:sdtContent>
        </w:sdt>
        <w:sdt>
          <w:sdtPr>
            <w:id w:val="-1993784066"/>
            <w:placeholder>
              <w:docPart w:val="B8FE6D7977D44AC09C5CEFAA6AB02745"/>
            </w:placeholder>
            <w:date w:fullDate="2026-08-12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9" w:type="dxa"/>
              </w:tcPr>
              <w:p w14:paraId="07FA35CD" w14:textId="5F4AC76D" w:rsidR="00144517" w:rsidRDefault="004762C4" w:rsidP="00F7784E">
                <w:r>
                  <w:t>12/08/2026</w:t>
                </w:r>
              </w:p>
            </w:tc>
          </w:sdtContent>
        </w:sdt>
        <w:sdt>
          <w:sdtPr>
            <w:id w:val="-1557304888"/>
            <w:placeholder>
              <w:docPart w:val="CBD4797AB1B0478EB561E43285E58FAE"/>
            </w:placeholder>
            <w:date w:fullDate="2026-08-13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068" w:type="dxa"/>
              </w:tcPr>
              <w:p w14:paraId="24EEC0F5" w14:textId="4997E941" w:rsidR="00144517" w:rsidRDefault="004762C4" w:rsidP="00F7784E">
                <w:r>
                  <w:t>13/08/2026</w:t>
                </w:r>
              </w:p>
            </w:tc>
          </w:sdtContent>
        </w:sdt>
        <w:tc>
          <w:tcPr>
            <w:tcW w:w="3812" w:type="dxa"/>
          </w:tcPr>
          <w:p w14:paraId="758E93FC" w14:textId="77D8A8E0" w:rsidR="00144517" w:rsidRPr="001F672F" w:rsidRDefault="00236FDA" w:rsidP="00F7784E">
            <w:r>
              <w:t xml:space="preserve">Browsers to include are chrome, edge and </w:t>
            </w:r>
            <w:proofErr w:type="spellStart"/>
            <w:r>
              <w:t>firefox</w:t>
            </w:r>
            <w:proofErr w:type="spellEnd"/>
            <w:r>
              <w:t xml:space="preserve">. Excess testing would be safari and opera </w:t>
            </w:r>
            <w:proofErr w:type="spellStart"/>
            <w:r>
              <w:t>gx</w:t>
            </w:r>
            <w:proofErr w:type="spellEnd"/>
            <w:r>
              <w:t xml:space="preserve"> browsers</w:t>
            </w:r>
          </w:p>
        </w:tc>
      </w:tr>
      <w:tr w:rsidR="00236FDA" w14:paraId="0DB33253" w14:textId="77777777" w:rsidTr="00236FDA">
        <w:tc>
          <w:tcPr>
            <w:tcW w:w="980" w:type="dxa"/>
          </w:tcPr>
          <w:p w14:paraId="2A525545" w14:textId="7F5E4154" w:rsidR="00236FDA" w:rsidRDefault="00236FDA" w:rsidP="00F7784E">
            <w:r>
              <w:t>10</w:t>
            </w:r>
          </w:p>
        </w:tc>
        <w:tc>
          <w:tcPr>
            <w:tcW w:w="3185" w:type="dxa"/>
          </w:tcPr>
          <w:p w14:paraId="339DFB0E" w14:textId="30E06FDA" w:rsidR="00236FDA" w:rsidRDefault="00236FDA" w:rsidP="00F7784E">
            <w:r>
              <w:t>Present final product to client</w:t>
            </w:r>
          </w:p>
        </w:tc>
        <w:tc>
          <w:tcPr>
            <w:tcW w:w="1912" w:type="dxa"/>
          </w:tcPr>
          <w:p w14:paraId="4EB50A66" w14:textId="28E3CD91" w:rsidR="00236FDA" w:rsidRDefault="00236FDA" w:rsidP="00F7784E">
            <w:r>
              <w:t>High</w:t>
            </w:r>
          </w:p>
        </w:tc>
        <w:tc>
          <w:tcPr>
            <w:tcW w:w="2069" w:type="dxa"/>
          </w:tcPr>
          <w:p w14:paraId="125CBB62" w14:textId="65CC5A4F" w:rsidR="00236FDA" w:rsidRDefault="00236FDA" w:rsidP="00F7784E">
            <w:r>
              <w:t>14/08/2026</w:t>
            </w:r>
          </w:p>
        </w:tc>
        <w:tc>
          <w:tcPr>
            <w:tcW w:w="2068" w:type="dxa"/>
          </w:tcPr>
          <w:p w14:paraId="0A8D474B" w14:textId="1D64DD35" w:rsidR="00236FDA" w:rsidRDefault="00236FDA" w:rsidP="00F7784E">
            <w:r>
              <w:t>14/08/2026</w:t>
            </w:r>
          </w:p>
        </w:tc>
        <w:tc>
          <w:tcPr>
            <w:tcW w:w="3812" w:type="dxa"/>
          </w:tcPr>
          <w:p w14:paraId="68F4AD8F" w14:textId="77777777" w:rsidR="00236FDA" w:rsidRDefault="00236FDA" w:rsidP="00F7784E"/>
        </w:tc>
      </w:tr>
    </w:tbl>
    <w:p w14:paraId="2FFE9117" w14:textId="77777777" w:rsidR="00F7784E" w:rsidRPr="00F7784E" w:rsidRDefault="00F7784E" w:rsidP="00F7784E"/>
    <w:sectPr w:rsidR="00F7784E" w:rsidRPr="00F7784E" w:rsidSect="0094289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FAFFA" w14:textId="77777777" w:rsidR="00285EDD" w:rsidRDefault="00285EDD" w:rsidP="00A25945">
      <w:pPr>
        <w:spacing w:after="0" w:line="240" w:lineRule="auto"/>
      </w:pPr>
      <w:r>
        <w:separator/>
      </w:r>
    </w:p>
  </w:endnote>
  <w:endnote w:type="continuationSeparator" w:id="0">
    <w:p w14:paraId="437A6446" w14:textId="77777777" w:rsidR="00285EDD" w:rsidRDefault="00285EDD" w:rsidP="00A25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40370" w14:textId="77777777" w:rsidR="00067BFE" w:rsidRDefault="00067B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45A6" w14:textId="3A51034E" w:rsidR="00067BFE" w:rsidRPr="00DC7EBD" w:rsidRDefault="00067BFE" w:rsidP="00DC7EBD">
    <w:pPr>
      <w:pStyle w:val="Footer"/>
      <w:tabs>
        <w:tab w:val="clear" w:pos="4513"/>
        <w:tab w:val="clear" w:pos="9026"/>
        <w:tab w:val="center" w:pos="13750"/>
      </w:tabs>
      <w:jc w:val="both"/>
      <w:rPr>
        <w:rFonts w:asciiTheme="minorHAnsi" w:hAnsiTheme="minorHAnsi" w:cstheme="minorHAnsi"/>
        <w:sz w:val="16"/>
        <w:szCs w:val="18"/>
      </w:rPr>
    </w:pPr>
    <w:r w:rsidRPr="00DC7EBD">
      <w:rPr>
        <w:rFonts w:asciiTheme="minorHAnsi" w:hAnsiTheme="minorHAnsi" w:cstheme="minorHAnsi"/>
        <w:sz w:val="16"/>
        <w:szCs w:val="18"/>
      </w:rPr>
      <w:t xml:space="preserve">Document title: </w:t>
    </w:r>
    <w:sdt>
      <w:sdtPr>
        <w:rPr>
          <w:rFonts w:asciiTheme="minorHAnsi" w:hAnsiTheme="minorHAnsi" w:cstheme="minorHAnsi"/>
          <w:sz w:val="16"/>
          <w:szCs w:val="18"/>
        </w:rPr>
        <w:alias w:val="Title"/>
        <w:id w:val="669458913"/>
        <w:placeholder>
          <w:docPart w:val="46ED2B985F9D4E45B1D9A4FD9AA65C8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DC7EBD">
          <w:rPr>
            <w:rFonts w:asciiTheme="minorHAnsi" w:hAnsiTheme="minorHAnsi" w:cstheme="minorHAnsi"/>
            <w:sz w:val="16"/>
            <w:szCs w:val="18"/>
          </w:rPr>
          <w:t>Task Planner</w:t>
        </w:r>
      </w:sdtContent>
    </w:sdt>
    <w:r w:rsidRPr="00DC7EBD">
      <w:rPr>
        <w:rFonts w:asciiTheme="minorHAnsi" w:hAnsiTheme="minorHAnsi" w:cstheme="minorHAnsi"/>
        <w:sz w:val="16"/>
        <w:szCs w:val="18"/>
      </w:rPr>
      <w:tab/>
      <w:t xml:space="preserve">Page </w:t>
    </w:r>
    <w:r w:rsidRPr="00DC7EBD">
      <w:rPr>
        <w:rFonts w:asciiTheme="minorHAnsi" w:hAnsiTheme="minorHAnsi" w:cstheme="minorHAnsi"/>
        <w:sz w:val="16"/>
        <w:szCs w:val="18"/>
      </w:rPr>
      <w:fldChar w:fldCharType="begin"/>
    </w:r>
    <w:r w:rsidRPr="00DC7EBD">
      <w:rPr>
        <w:rFonts w:asciiTheme="minorHAnsi" w:hAnsiTheme="minorHAnsi" w:cstheme="minorHAnsi"/>
        <w:sz w:val="16"/>
        <w:szCs w:val="18"/>
      </w:rPr>
      <w:instrText xml:space="preserve"> PAGE  \* Arabic  \* MERGEFORMAT </w:instrText>
    </w:r>
    <w:r w:rsidRPr="00DC7EBD">
      <w:rPr>
        <w:rFonts w:asciiTheme="minorHAnsi" w:hAnsiTheme="minorHAnsi" w:cstheme="minorHAnsi"/>
        <w:sz w:val="16"/>
        <w:szCs w:val="18"/>
      </w:rPr>
      <w:fldChar w:fldCharType="separate"/>
    </w:r>
    <w:r w:rsidRPr="00DC7EBD">
      <w:rPr>
        <w:rFonts w:asciiTheme="minorHAnsi" w:hAnsiTheme="minorHAnsi" w:cstheme="minorHAnsi"/>
        <w:sz w:val="16"/>
        <w:szCs w:val="18"/>
      </w:rPr>
      <w:t>1</w:t>
    </w:r>
    <w:r w:rsidRPr="00DC7EBD">
      <w:rPr>
        <w:rFonts w:asciiTheme="minorHAnsi" w:hAnsiTheme="minorHAnsi" w:cstheme="minorHAnsi"/>
        <w:sz w:val="16"/>
        <w:szCs w:val="18"/>
      </w:rPr>
      <w:fldChar w:fldCharType="end"/>
    </w:r>
    <w:r w:rsidRPr="00DC7EBD">
      <w:rPr>
        <w:rFonts w:asciiTheme="minorHAnsi" w:hAnsiTheme="minorHAnsi" w:cstheme="minorHAnsi"/>
        <w:sz w:val="16"/>
        <w:szCs w:val="18"/>
      </w:rPr>
      <w:t xml:space="preserve"> of </w:t>
    </w:r>
    <w:r w:rsidRPr="00DC7EBD">
      <w:rPr>
        <w:rFonts w:asciiTheme="minorHAnsi" w:hAnsiTheme="minorHAnsi" w:cstheme="minorHAnsi"/>
        <w:sz w:val="16"/>
        <w:szCs w:val="18"/>
      </w:rPr>
      <w:fldChar w:fldCharType="begin"/>
    </w:r>
    <w:r w:rsidRPr="00DC7EBD">
      <w:rPr>
        <w:rFonts w:asciiTheme="minorHAnsi" w:hAnsiTheme="minorHAnsi" w:cstheme="minorHAnsi"/>
        <w:sz w:val="16"/>
        <w:szCs w:val="18"/>
      </w:rPr>
      <w:instrText xml:space="preserve"> NUMPAGES  \* Arabic  \* MERGEFORMAT </w:instrText>
    </w:r>
    <w:r w:rsidRPr="00DC7EBD">
      <w:rPr>
        <w:rFonts w:asciiTheme="minorHAnsi" w:hAnsiTheme="minorHAnsi" w:cstheme="minorHAnsi"/>
        <w:sz w:val="16"/>
        <w:szCs w:val="18"/>
      </w:rPr>
      <w:fldChar w:fldCharType="separate"/>
    </w:r>
    <w:r w:rsidRPr="00DC7EBD">
      <w:rPr>
        <w:rFonts w:asciiTheme="minorHAnsi" w:hAnsiTheme="minorHAnsi" w:cstheme="minorHAnsi"/>
        <w:sz w:val="16"/>
        <w:szCs w:val="18"/>
      </w:rPr>
      <w:t>1</w:t>
    </w:r>
    <w:r w:rsidRPr="00DC7EBD">
      <w:rPr>
        <w:rFonts w:asciiTheme="minorHAnsi" w:hAnsiTheme="minorHAnsi" w:cstheme="minorHAnsi"/>
        <w:sz w:val="16"/>
        <w:szCs w:val="18"/>
      </w:rPr>
      <w:fldChar w:fldCharType="end"/>
    </w:r>
  </w:p>
  <w:p w14:paraId="746BE00C" w14:textId="77777777" w:rsidR="00067BFE" w:rsidRPr="00DC7EBD" w:rsidRDefault="00067BFE" w:rsidP="00DC7EBD">
    <w:pPr>
      <w:pStyle w:val="Footer"/>
      <w:jc w:val="right"/>
      <w:rPr>
        <w:rFonts w:asciiTheme="minorHAnsi" w:hAnsiTheme="minorHAnsi" w:cstheme="minorHAnsi"/>
        <w:sz w:val="16"/>
        <w:szCs w:val="18"/>
      </w:rPr>
    </w:pPr>
    <w:r w:rsidRPr="00DC7EBD">
      <w:rPr>
        <w:rFonts w:asciiTheme="minorHAnsi" w:hAnsiTheme="minorHAnsi" w:cstheme="minorHAnsi"/>
        <w:sz w:val="16"/>
        <w:szCs w:val="18"/>
      </w:rPr>
      <w:tab/>
      <w:t>© TAFE NSW 2022</w:t>
    </w:r>
  </w:p>
  <w:p w14:paraId="0CB4CDE3" w14:textId="0D7F0A50" w:rsidR="00A25945" w:rsidRPr="00067BFE" w:rsidRDefault="00A25945" w:rsidP="00DC7EBD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5B008" w14:textId="77777777" w:rsidR="00067BFE" w:rsidRDefault="00067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FF025" w14:textId="77777777" w:rsidR="00285EDD" w:rsidRDefault="00285EDD" w:rsidP="00A25945">
      <w:pPr>
        <w:spacing w:after="0" w:line="240" w:lineRule="auto"/>
      </w:pPr>
      <w:r>
        <w:separator/>
      </w:r>
    </w:p>
  </w:footnote>
  <w:footnote w:type="continuationSeparator" w:id="0">
    <w:p w14:paraId="3D08ED67" w14:textId="77777777" w:rsidR="00285EDD" w:rsidRDefault="00285EDD" w:rsidP="00A25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62489" w14:textId="77777777" w:rsidR="00067BFE" w:rsidRDefault="00067B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B920" w14:textId="77777777" w:rsidR="00954B36" w:rsidRDefault="00954B36" w:rsidP="00954B36">
    <w:pPr>
      <w:pStyle w:val="Header"/>
      <w:jc w:val="right"/>
    </w:pPr>
    <w:r>
      <w:rPr>
        <w:noProof/>
        <w:lang w:eastAsia="en-AU"/>
      </w:rPr>
      <w:drawing>
        <wp:inline distT="0" distB="0" distL="0" distR="0" wp14:anchorId="356CB2E7" wp14:editId="26181D30">
          <wp:extent cx="1591359" cy="397840"/>
          <wp:effectExtent l="0" t="0" r="0" b="2540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Picture 4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359" cy="3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2EC0F4" w14:textId="6DE87CDA" w:rsidR="00BC1DA3" w:rsidRDefault="00BC1DA3" w:rsidP="00E0598F">
    <w:pPr>
      <w:pStyle w:val="Subtitle"/>
      <w:tabs>
        <w:tab w:val="right" w:pos="8931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C2917" w14:textId="77777777" w:rsidR="00067BFE" w:rsidRDefault="00067B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AF6"/>
    <w:multiLevelType w:val="hybridMultilevel"/>
    <w:tmpl w:val="4814B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A07CE"/>
    <w:multiLevelType w:val="hybridMultilevel"/>
    <w:tmpl w:val="46744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44B78"/>
    <w:multiLevelType w:val="hybridMultilevel"/>
    <w:tmpl w:val="FA0E9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025E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30E6935"/>
    <w:multiLevelType w:val="hybridMultilevel"/>
    <w:tmpl w:val="BEAE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113F9"/>
    <w:multiLevelType w:val="hybridMultilevel"/>
    <w:tmpl w:val="DAE8AA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966AA"/>
    <w:multiLevelType w:val="hybridMultilevel"/>
    <w:tmpl w:val="5FA22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E33A0"/>
    <w:multiLevelType w:val="hybridMultilevel"/>
    <w:tmpl w:val="6A5E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533064">
    <w:abstractNumId w:val="5"/>
  </w:num>
  <w:num w:numId="2" w16cid:durableId="1401951620">
    <w:abstractNumId w:val="6"/>
  </w:num>
  <w:num w:numId="3" w16cid:durableId="435371542">
    <w:abstractNumId w:val="4"/>
  </w:num>
  <w:num w:numId="4" w16cid:durableId="254215212">
    <w:abstractNumId w:val="1"/>
  </w:num>
  <w:num w:numId="5" w16cid:durableId="936135677">
    <w:abstractNumId w:val="3"/>
  </w:num>
  <w:num w:numId="6" w16cid:durableId="59452348">
    <w:abstractNumId w:val="2"/>
  </w:num>
  <w:num w:numId="7" w16cid:durableId="116992852">
    <w:abstractNumId w:val="7"/>
  </w:num>
  <w:num w:numId="8" w16cid:durableId="1116485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YzMDI2NjM0szQ3M7JU0lEKTi0uzszPAykwrAUAvSWUhiwAAAA="/>
  </w:docVars>
  <w:rsids>
    <w:rsidRoot w:val="00F7784E"/>
    <w:rsid w:val="00020120"/>
    <w:rsid w:val="00067BFE"/>
    <w:rsid w:val="000750E8"/>
    <w:rsid w:val="00081222"/>
    <w:rsid w:val="001142B0"/>
    <w:rsid w:val="001312BE"/>
    <w:rsid w:val="00144517"/>
    <w:rsid w:val="001724DE"/>
    <w:rsid w:val="0017267F"/>
    <w:rsid w:val="001A50C3"/>
    <w:rsid w:val="002351B5"/>
    <w:rsid w:val="00236FDA"/>
    <w:rsid w:val="00285EDD"/>
    <w:rsid w:val="0029638D"/>
    <w:rsid w:val="002E572B"/>
    <w:rsid w:val="002F23A6"/>
    <w:rsid w:val="0033120A"/>
    <w:rsid w:val="003876F3"/>
    <w:rsid w:val="00387771"/>
    <w:rsid w:val="00420316"/>
    <w:rsid w:val="00453CF1"/>
    <w:rsid w:val="004762C4"/>
    <w:rsid w:val="004D1195"/>
    <w:rsid w:val="00580E41"/>
    <w:rsid w:val="00595EAD"/>
    <w:rsid w:val="005A6805"/>
    <w:rsid w:val="006540BF"/>
    <w:rsid w:val="006B4F3A"/>
    <w:rsid w:val="006D740F"/>
    <w:rsid w:val="00713AF8"/>
    <w:rsid w:val="007154B1"/>
    <w:rsid w:val="0071627B"/>
    <w:rsid w:val="00790AE1"/>
    <w:rsid w:val="00794CD1"/>
    <w:rsid w:val="007A12C1"/>
    <w:rsid w:val="007C1788"/>
    <w:rsid w:val="007D5B48"/>
    <w:rsid w:val="0082797C"/>
    <w:rsid w:val="008472FD"/>
    <w:rsid w:val="0085456A"/>
    <w:rsid w:val="0089478F"/>
    <w:rsid w:val="008A61AB"/>
    <w:rsid w:val="008D49FD"/>
    <w:rsid w:val="00925254"/>
    <w:rsid w:val="0094289B"/>
    <w:rsid w:val="00954B36"/>
    <w:rsid w:val="00955ECB"/>
    <w:rsid w:val="009C342B"/>
    <w:rsid w:val="00A25945"/>
    <w:rsid w:val="00AA77CE"/>
    <w:rsid w:val="00AB67FD"/>
    <w:rsid w:val="00AC4EA9"/>
    <w:rsid w:val="00AD40E7"/>
    <w:rsid w:val="00B00E71"/>
    <w:rsid w:val="00B30ADC"/>
    <w:rsid w:val="00B70F46"/>
    <w:rsid w:val="00BC1DA3"/>
    <w:rsid w:val="00C35081"/>
    <w:rsid w:val="00D9431A"/>
    <w:rsid w:val="00DB3D0B"/>
    <w:rsid w:val="00DC2B94"/>
    <w:rsid w:val="00DC7EBD"/>
    <w:rsid w:val="00DF5B00"/>
    <w:rsid w:val="00E0598F"/>
    <w:rsid w:val="00E8327E"/>
    <w:rsid w:val="00F3468A"/>
    <w:rsid w:val="00F7784E"/>
    <w:rsid w:val="00F80415"/>
    <w:rsid w:val="00FC3568"/>
    <w:rsid w:val="00FC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FE2368"/>
  <w15:chartTrackingRefBased/>
  <w15:docId w15:val="{CCBBFCFE-2121-4E22-8512-973457D6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56A"/>
    <w:pPr>
      <w:spacing w:after="200" w:line="276" w:lineRule="auto"/>
    </w:pPr>
    <w:rPr>
      <w:rFonts w:ascii="Trebuchet MS" w:hAnsi="Trebuchet MS"/>
      <w:sz w:val="20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0415"/>
    <w:pPr>
      <w:keepNext/>
      <w:keepLines/>
      <w:spacing w:before="240" w:after="120"/>
      <w:outlineLvl w:val="0"/>
    </w:pPr>
    <w:rPr>
      <w:rFonts w:eastAsiaTheme="majorEastAsia" w:cs="Consolas"/>
      <w:b/>
      <w:color w:val="941A1D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415"/>
    <w:pPr>
      <w:keepNext/>
      <w:keepLines/>
      <w:spacing w:before="120" w:after="60"/>
      <w:outlineLvl w:val="1"/>
    </w:pPr>
    <w:rPr>
      <w:rFonts w:eastAsiaTheme="majorEastAsia" w:cs="Consolas"/>
      <w:b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415"/>
    <w:pPr>
      <w:keepNext/>
      <w:keepLines/>
      <w:spacing w:before="40" w:after="0"/>
      <w:outlineLvl w:val="2"/>
    </w:pPr>
    <w:rPr>
      <w:rFonts w:eastAsia="Consolas" w:cs="Consolas"/>
      <w:b/>
      <w:color w:val="595959" w:themeColor="text1" w:themeTint="A6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4F3A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7F7F7F" w:themeColor="text1" w:themeTint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77C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80415"/>
    <w:rPr>
      <w:rFonts w:ascii="Trebuchet MS" w:eastAsiaTheme="majorEastAsia" w:hAnsi="Trebuchet MS" w:cs="Consolas"/>
      <w:b/>
      <w:color w:val="941A1D"/>
      <w:sz w:val="32"/>
      <w:szCs w:val="32"/>
      <w:lang w:val="en-AU"/>
    </w:rPr>
  </w:style>
  <w:style w:type="paragraph" w:styleId="Title">
    <w:name w:val="Title"/>
    <w:basedOn w:val="Normal"/>
    <w:next w:val="Normal"/>
    <w:link w:val="TitleChar"/>
    <w:rsid w:val="00F80415"/>
    <w:pPr>
      <w:keepNext/>
      <w:keepLines/>
      <w:spacing w:after="0"/>
      <w:jc w:val="right"/>
    </w:pPr>
    <w:rPr>
      <w:rFonts w:eastAsia="Trebuchet MS" w:cs="Trebuchet MS"/>
      <w:sz w:val="42"/>
      <w:szCs w:val="20"/>
      <w:lang w:eastAsia="en-AU"/>
    </w:rPr>
  </w:style>
  <w:style w:type="character" w:customStyle="1" w:styleId="TitleChar">
    <w:name w:val="Title Char"/>
    <w:basedOn w:val="DefaultParagraphFont"/>
    <w:link w:val="Title"/>
    <w:rsid w:val="00F80415"/>
    <w:rPr>
      <w:rFonts w:ascii="Trebuchet MS" w:eastAsia="Trebuchet MS" w:hAnsi="Trebuchet MS" w:cs="Trebuchet MS"/>
      <w:sz w:val="42"/>
      <w:szCs w:val="20"/>
      <w:lang w:val="en-AU" w:eastAsia="en-AU"/>
    </w:rPr>
  </w:style>
  <w:style w:type="paragraph" w:styleId="Subtitle">
    <w:name w:val="Subtitle"/>
    <w:basedOn w:val="Normal"/>
    <w:next w:val="Normal"/>
    <w:link w:val="SubtitleChar"/>
    <w:rsid w:val="00F80415"/>
    <w:pPr>
      <w:keepNext/>
      <w:keepLines/>
      <w:jc w:val="right"/>
    </w:pPr>
    <w:rPr>
      <w:rFonts w:eastAsia="Trebuchet MS" w:cs="Trebuchet MS"/>
      <w:color w:val="000000" w:themeColor="text1"/>
      <w:sz w:val="26"/>
      <w:szCs w:val="20"/>
      <w:lang w:eastAsia="en-AU"/>
    </w:rPr>
  </w:style>
  <w:style w:type="character" w:customStyle="1" w:styleId="SubtitleChar">
    <w:name w:val="Subtitle Char"/>
    <w:basedOn w:val="DefaultParagraphFont"/>
    <w:link w:val="Subtitle"/>
    <w:rsid w:val="00F80415"/>
    <w:rPr>
      <w:rFonts w:ascii="Trebuchet MS" w:eastAsia="Trebuchet MS" w:hAnsi="Trebuchet MS" w:cs="Trebuchet MS"/>
      <w:color w:val="000000" w:themeColor="text1"/>
      <w:sz w:val="26"/>
      <w:szCs w:val="20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F80415"/>
    <w:rPr>
      <w:rFonts w:ascii="Trebuchet MS" w:eastAsiaTheme="majorEastAsia" w:hAnsi="Trebuchet MS" w:cs="Consolas"/>
      <w:b/>
      <w:color w:val="262626" w:themeColor="text1" w:themeTint="D9"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F80415"/>
    <w:rPr>
      <w:rFonts w:ascii="Trebuchet MS" w:eastAsia="Consolas" w:hAnsi="Trebuchet MS" w:cs="Consolas"/>
      <w:b/>
      <w:color w:val="595959" w:themeColor="text1" w:themeTint="A6"/>
      <w:sz w:val="24"/>
      <w:szCs w:val="24"/>
      <w:lang w:val="en-AU"/>
    </w:rPr>
  </w:style>
  <w:style w:type="paragraph" w:styleId="TOCHeading">
    <w:name w:val="TOC Heading"/>
    <w:basedOn w:val="Heading1"/>
    <w:next w:val="Normal"/>
    <w:uiPriority w:val="39"/>
    <w:unhideWhenUsed/>
    <w:qFormat/>
    <w:rsid w:val="004D1195"/>
    <w:pPr>
      <w:spacing w:line="259" w:lineRule="auto"/>
      <w:outlineLvl w:val="9"/>
    </w:pPr>
    <w:rPr>
      <w:rFonts w:asciiTheme="majorHAnsi" w:hAnsiTheme="majorHAnsi" w:cstheme="majorBidi"/>
      <w:b w:val="0"/>
      <w:color w:val="2E74B5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D119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D740F"/>
    <w:pPr>
      <w:tabs>
        <w:tab w:val="right" w:leader="dot" w:pos="9016"/>
      </w:tabs>
      <w:spacing w:after="100"/>
      <w:ind w:left="221"/>
    </w:pPr>
  </w:style>
  <w:style w:type="character" w:styleId="Hyperlink">
    <w:name w:val="Hyperlink"/>
    <w:basedOn w:val="DefaultParagraphFont"/>
    <w:uiPriority w:val="99"/>
    <w:unhideWhenUsed/>
    <w:rsid w:val="004D119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A25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25945"/>
    <w:rPr>
      <w:lang w:val="en-AU"/>
    </w:rPr>
  </w:style>
  <w:style w:type="paragraph" w:styleId="Footer">
    <w:name w:val="footer"/>
    <w:basedOn w:val="Normal"/>
    <w:link w:val="FooterChar"/>
    <w:unhideWhenUsed/>
    <w:rsid w:val="00A259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A25945"/>
    <w:rPr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rsid w:val="006B4F3A"/>
    <w:rPr>
      <w:rFonts w:ascii="Trebuchet MS" w:eastAsiaTheme="majorEastAsia" w:hAnsi="Trebuchet MS" w:cstheme="majorBidi"/>
      <w:i/>
      <w:iCs/>
      <w:color w:val="7F7F7F" w:themeColor="text1" w:themeTint="80"/>
      <w:lang w:val="en-AU"/>
    </w:rPr>
  </w:style>
  <w:style w:type="table" w:customStyle="1" w:styleId="ROItable">
    <w:name w:val="ROI table"/>
    <w:basedOn w:val="TableGrid1"/>
    <w:uiPriority w:val="99"/>
    <w:rsid w:val="005A6805"/>
    <w:pPr>
      <w:spacing w:after="0" w:line="240" w:lineRule="auto"/>
    </w:pPr>
    <w:rPr>
      <w:rFonts w:ascii="Trebuchet MS" w:hAnsi="Trebuchet MS"/>
      <w:sz w:val="20"/>
      <w:szCs w:val="20"/>
      <w:lang w:val="en-AU" w:eastAsia="en-AU"/>
    </w:rPr>
    <w:tblPr/>
    <w:tblStylePr w:type="firstRow">
      <w:pPr>
        <w:jc w:val="center"/>
      </w:pPr>
      <w:rPr>
        <w:rFonts w:ascii="Trebuchet MS" w:hAnsi="Trebuchet MS"/>
        <w:sz w:val="26"/>
      </w:rPr>
      <w:tblPr/>
      <w:tcPr>
        <w:shd w:val="clear" w:color="auto" w:fill="D9D9D9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5456A"/>
    <w:pPr>
      <w:spacing w:after="200" w:line="276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54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qFormat/>
    <w:rsid w:val="001142B0"/>
    <w:pPr>
      <w:jc w:val="center"/>
    </w:pPr>
    <w:rPr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F778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win\Downloads\ROI_document_template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A73CDB7B56E4475BBA74D87691AA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2951F-8D97-4786-868D-1C8B0E3A28CE}"/>
      </w:docPartPr>
      <w:docPartBody>
        <w:p w:rsidR="004938BA" w:rsidRDefault="006D2646" w:rsidP="006D2646">
          <w:pPr>
            <w:pStyle w:val="2A73CDB7B56E4475BBA74D87691AACA5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A51B2421B0B543ED8A591B617C36D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EBF366-9F57-41B6-93B0-1422287C9222}"/>
      </w:docPartPr>
      <w:docPartBody>
        <w:p w:rsidR="004938BA" w:rsidRDefault="006D2646" w:rsidP="006D2646">
          <w:pPr>
            <w:pStyle w:val="A51B2421B0B543ED8A591B617C36DB14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DAF316FC74BC0B70329F259246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7A4C72-E897-4A7A-A6A3-7D2BD76A2487}"/>
      </w:docPartPr>
      <w:docPartBody>
        <w:p w:rsidR="004938BA" w:rsidRDefault="006D2646" w:rsidP="006D2646">
          <w:pPr>
            <w:pStyle w:val="4E1DAF316FC74BC0B70329F2592467F3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884532AA2F2544DCB618B889FE221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08602-EAAE-470B-855F-3CDC2E7C01C3}"/>
      </w:docPartPr>
      <w:docPartBody>
        <w:p w:rsidR="004938BA" w:rsidRDefault="006D2646" w:rsidP="006D2646">
          <w:pPr>
            <w:pStyle w:val="884532AA2F2544DCB618B889FE2215AF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F3A344BB8D894812BC2C5DB660E3A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4F3E5-AD1B-475D-9FB0-307FF524F540}"/>
      </w:docPartPr>
      <w:docPartBody>
        <w:p w:rsidR="004938BA" w:rsidRDefault="006D2646" w:rsidP="006D2646">
          <w:pPr>
            <w:pStyle w:val="F3A344BB8D894812BC2C5DB660E3A9A2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2F27DC6EF6B445E38D7B5BD2434E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4CE83-F301-4B62-97C2-A29CF456ADB6}"/>
      </w:docPartPr>
      <w:docPartBody>
        <w:p w:rsidR="004938BA" w:rsidRDefault="006D2646" w:rsidP="006D2646">
          <w:pPr>
            <w:pStyle w:val="2F27DC6EF6B445E38D7B5BD2434E35B5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D1817C73DB340849EC8F41F3A674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D6AE7-D8BA-420B-89FB-EDD3EFE47220}"/>
      </w:docPartPr>
      <w:docPartBody>
        <w:p w:rsidR="004938BA" w:rsidRDefault="006D2646" w:rsidP="006D2646">
          <w:pPr>
            <w:pStyle w:val="0D1817C73DB340849EC8F41F3A67415B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597B47A27AAE4FEFB3E7475AECAEA2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B2A82-C061-4D5F-9A03-BE6A978B94C9}"/>
      </w:docPartPr>
      <w:docPartBody>
        <w:p w:rsidR="004938BA" w:rsidRDefault="006D2646" w:rsidP="006D2646">
          <w:pPr>
            <w:pStyle w:val="597B47A27AAE4FEFB3E7475AECAEA230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12B08A1A8E714CC384A3CA6E9E7E1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1BA4C-1878-459E-B919-F72438C5EC48}"/>
      </w:docPartPr>
      <w:docPartBody>
        <w:p w:rsidR="004938BA" w:rsidRDefault="006D2646" w:rsidP="006D2646">
          <w:pPr>
            <w:pStyle w:val="12B08A1A8E714CC384A3CA6E9E7E12AB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348590C8584EFFA6A2BE35E45D8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C089D-D901-40F5-BB77-49AC2FAC2DAC}"/>
      </w:docPartPr>
      <w:docPartBody>
        <w:p w:rsidR="004938BA" w:rsidRDefault="006D2646" w:rsidP="006D2646">
          <w:pPr>
            <w:pStyle w:val="8E348590C8584EFFA6A2BE35E45D830F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A2EFCA604CD64BA699244E9EA44534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D3077-5C01-41E2-8B16-2E14A4EF280C}"/>
      </w:docPartPr>
      <w:docPartBody>
        <w:p w:rsidR="004938BA" w:rsidRDefault="006D2646" w:rsidP="006D2646">
          <w:pPr>
            <w:pStyle w:val="A2EFCA604CD64BA699244E9EA4453474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8849D77BC1426FB38A6B4EC0099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2BE5B1-C70A-4E17-A442-02AB99D40AB8}"/>
      </w:docPartPr>
      <w:docPartBody>
        <w:p w:rsidR="004938BA" w:rsidRDefault="006D2646" w:rsidP="006D2646">
          <w:pPr>
            <w:pStyle w:val="688849D77BC1426FB38A6B4EC0099AAF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17A76218853C48F0ABF0857735166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89BAA-F75C-42A5-BD02-227FB3D54B3B}"/>
      </w:docPartPr>
      <w:docPartBody>
        <w:p w:rsidR="004938BA" w:rsidRDefault="006D2646" w:rsidP="006D2646">
          <w:pPr>
            <w:pStyle w:val="17A76218853C48F0ABF0857735166D60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3CD4B880D44145738B70098722B05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473250-0707-4DB0-818F-E194AC0DD200}"/>
      </w:docPartPr>
      <w:docPartBody>
        <w:p w:rsidR="004938BA" w:rsidRDefault="006D2646" w:rsidP="006D2646">
          <w:pPr>
            <w:pStyle w:val="3CD4B880D44145738B70098722B0565A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9258E35CD4ED469480C00C62903690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9D740E-BAB7-492A-87EA-A82BED0B9FA4}"/>
      </w:docPartPr>
      <w:docPartBody>
        <w:p w:rsidR="004938BA" w:rsidRDefault="006D2646" w:rsidP="006D2646">
          <w:pPr>
            <w:pStyle w:val="9258E35CD4ED469480C00C6290369029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30BF864E1EA04F6FB2726E70332F9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95D4A6-7200-4EF1-A2BA-1A0DA9BEC517}"/>
      </w:docPartPr>
      <w:docPartBody>
        <w:p w:rsidR="004938BA" w:rsidRDefault="006D2646" w:rsidP="006D2646">
          <w:pPr>
            <w:pStyle w:val="30BF864E1EA04F6FB2726E70332F9575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A94F9657438841BB89960725624FAD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F2F6B-BE92-41D6-B392-5F8A1026BFDE}"/>
      </w:docPartPr>
      <w:docPartBody>
        <w:p w:rsidR="004938BA" w:rsidRDefault="006D2646" w:rsidP="006D2646">
          <w:pPr>
            <w:pStyle w:val="A94F9657438841BB89960725624FAD66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64FA5D66C347B68FD4543E31127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1E2FD-75E6-4EDB-8FE4-2E6B0F16B9B6}"/>
      </w:docPartPr>
      <w:docPartBody>
        <w:p w:rsidR="004938BA" w:rsidRDefault="006D2646" w:rsidP="006D2646">
          <w:pPr>
            <w:pStyle w:val="0864FA5D66C347B68FD4543E311278FE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82A4F676104397B2D4965375464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75CAD4-48C1-47FD-9C5F-AB3A5DD73AEE}"/>
      </w:docPartPr>
      <w:docPartBody>
        <w:p w:rsidR="004938BA" w:rsidRDefault="006D2646" w:rsidP="006D2646">
          <w:pPr>
            <w:pStyle w:val="2682A4F676104397B2D49653754647AC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31D7278119AA435CAC62039F9B37CC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01571-46EE-4B86-8D55-E190E44B1360}"/>
      </w:docPartPr>
      <w:docPartBody>
        <w:p w:rsidR="004938BA" w:rsidRDefault="006D2646" w:rsidP="006D2646">
          <w:pPr>
            <w:pStyle w:val="31D7278119AA435CAC62039F9B37CC37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59D7379D5BC14EF0A0053B554113B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25D14-ECB0-40FA-B95D-662809380951}"/>
      </w:docPartPr>
      <w:docPartBody>
        <w:p w:rsidR="004938BA" w:rsidRDefault="006D2646" w:rsidP="006D2646">
          <w:pPr>
            <w:pStyle w:val="59D7379D5BC14EF0A0053B554113B386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B27452C487CE49479C4B46CAA247E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08231-76FD-4539-83F0-797A460C0A24}"/>
      </w:docPartPr>
      <w:docPartBody>
        <w:p w:rsidR="004938BA" w:rsidRDefault="006D2646" w:rsidP="006D2646">
          <w:pPr>
            <w:pStyle w:val="B27452C487CE49479C4B46CAA247E5B3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79470B485BC744A1B981E8A33A7B1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8F4C7-3CFA-4C21-9918-3F37651ECE0A}"/>
      </w:docPartPr>
      <w:docPartBody>
        <w:p w:rsidR="004938BA" w:rsidRDefault="006D2646" w:rsidP="006D2646">
          <w:pPr>
            <w:pStyle w:val="79470B485BC744A1B981E8A33A7B1151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71A59AC8BD0F4A5C8D8792AE373EE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A0734-BC45-4025-AD0D-67A1F75E8F92}"/>
      </w:docPartPr>
      <w:docPartBody>
        <w:p w:rsidR="004938BA" w:rsidRDefault="006D2646" w:rsidP="006D2646">
          <w:pPr>
            <w:pStyle w:val="71A59AC8BD0F4A5C8D8792AE373EE160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7EBC1DAFF2A349FBB20843DF1B42D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30989-A965-44AC-A22E-1A1426F68607}"/>
      </w:docPartPr>
      <w:docPartBody>
        <w:p w:rsidR="004938BA" w:rsidRDefault="006D2646" w:rsidP="006D2646">
          <w:pPr>
            <w:pStyle w:val="7EBC1DAFF2A349FBB20843DF1B42D7AA"/>
          </w:pPr>
          <w:r w:rsidRPr="00FB503A">
            <w:rPr>
              <w:rStyle w:val="PlaceholderText"/>
            </w:rPr>
            <w:t>Choose an item.</w:t>
          </w:r>
        </w:p>
      </w:docPartBody>
    </w:docPart>
    <w:docPart>
      <w:docPartPr>
        <w:name w:val="B8FE6D7977D44AC09C5CEFAA6AB02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A92C8-5AB6-460C-B724-03CF9F865C96}"/>
      </w:docPartPr>
      <w:docPartBody>
        <w:p w:rsidR="004938BA" w:rsidRDefault="006D2646" w:rsidP="006D2646">
          <w:pPr>
            <w:pStyle w:val="B8FE6D7977D44AC09C5CEFAA6AB02745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D4797AB1B0478EB561E43285E58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37803-690C-409A-A991-F1E976804DC5}"/>
      </w:docPartPr>
      <w:docPartBody>
        <w:p w:rsidR="004938BA" w:rsidRDefault="006D2646" w:rsidP="006D2646">
          <w:pPr>
            <w:pStyle w:val="CBD4797AB1B0478EB561E43285E58FAE"/>
          </w:pPr>
          <w:r w:rsidRPr="00FB503A">
            <w:rPr>
              <w:rStyle w:val="PlaceholderText"/>
            </w:rPr>
            <w:t>Click or tap to enter a date.</w:t>
          </w:r>
        </w:p>
      </w:docPartBody>
    </w:docPart>
    <w:docPart>
      <w:docPartPr>
        <w:name w:val="C85844421F0543ECB4E6005F7273E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5E5D1-27BD-46EA-8F57-88BAA0B9B074}"/>
      </w:docPartPr>
      <w:docPartBody>
        <w:p w:rsidR="00D227A1" w:rsidRDefault="00977FA7" w:rsidP="00977FA7">
          <w:pPr>
            <w:pStyle w:val="C85844421F0543ECB4E6005F7273E801"/>
          </w:pPr>
          <w:r w:rsidRPr="007148CF">
            <w:rPr>
              <w:rStyle w:val="PlaceholderText"/>
            </w:rPr>
            <w:t>[</w:t>
          </w:r>
          <w:r w:rsidRPr="00D875DC">
            <w:rPr>
              <w:rStyle w:val="PlaceholderText"/>
              <w:color w:val="156082" w:themeColor="accent1"/>
            </w:rPr>
            <w:t>Enter document title</w:t>
          </w:r>
          <w:r w:rsidRPr="007148CF">
            <w:rPr>
              <w:rStyle w:val="PlaceholderText"/>
            </w:rPr>
            <w:t>]</w:t>
          </w:r>
        </w:p>
      </w:docPartBody>
    </w:docPart>
    <w:docPart>
      <w:docPartPr>
        <w:name w:val="46ED2B985F9D4E45B1D9A4FD9AA65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218CB-6A39-4579-A000-A33EA03C07FA}"/>
      </w:docPartPr>
      <w:docPartBody>
        <w:p w:rsidR="00D227A1" w:rsidRDefault="00977FA7" w:rsidP="00977FA7">
          <w:pPr>
            <w:pStyle w:val="46ED2B985F9D4E45B1D9A4FD9AA65C8A"/>
          </w:pPr>
          <w:r w:rsidRPr="007148CF">
            <w:rPr>
              <w:rStyle w:val="PlaceholderText"/>
            </w:rPr>
            <w:t>[</w:t>
          </w:r>
          <w:r w:rsidRPr="00D875DC">
            <w:rPr>
              <w:rStyle w:val="PlaceholderText"/>
              <w:color w:val="156082" w:themeColor="accent1"/>
            </w:rPr>
            <w:t>Enter document title</w:t>
          </w:r>
          <w:r w:rsidRPr="007148CF">
            <w:rPr>
              <w:rStyle w:val="PlaceholderText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46"/>
    <w:rsid w:val="0017267F"/>
    <w:rsid w:val="004938BA"/>
    <w:rsid w:val="006D2646"/>
    <w:rsid w:val="00912A22"/>
    <w:rsid w:val="00977FA7"/>
    <w:rsid w:val="00D227A1"/>
    <w:rsid w:val="00D2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77FA7"/>
    <w:rPr>
      <w:color w:val="808080"/>
    </w:rPr>
  </w:style>
  <w:style w:type="paragraph" w:customStyle="1" w:styleId="2A73CDB7B56E4475BBA74D87691AACA5">
    <w:name w:val="2A73CDB7B56E4475BBA74D87691AACA5"/>
    <w:rsid w:val="006D2646"/>
  </w:style>
  <w:style w:type="paragraph" w:customStyle="1" w:styleId="A51B2421B0B543ED8A591B617C36DB14">
    <w:name w:val="A51B2421B0B543ED8A591B617C36DB14"/>
    <w:rsid w:val="006D2646"/>
  </w:style>
  <w:style w:type="paragraph" w:customStyle="1" w:styleId="4E1DAF316FC74BC0B70329F2592467F3">
    <w:name w:val="4E1DAF316FC74BC0B70329F2592467F3"/>
    <w:rsid w:val="006D2646"/>
  </w:style>
  <w:style w:type="paragraph" w:customStyle="1" w:styleId="884532AA2F2544DCB618B889FE2215AF">
    <w:name w:val="884532AA2F2544DCB618B889FE2215AF"/>
    <w:rsid w:val="006D2646"/>
  </w:style>
  <w:style w:type="paragraph" w:customStyle="1" w:styleId="F3A344BB8D894812BC2C5DB660E3A9A2">
    <w:name w:val="F3A344BB8D894812BC2C5DB660E3A9A2"/>
    <w:rsid w:val="006D2646"/>
  </w:style>
  <w:style w:type="paragraph" w:customStyle="1" w:styleId="2F27DC6EF6B445E38D7B5BD2434E35B5">
    <w:name w:val="2F27DC6EF6B445E38D7B5BD2434E35B5"/>
    <w:rsid w:val="006D2646"/>
  </w:style>
  <w:style w:type="paragraph" w:customStyle="1" w:styleId="0D1817C73DB340849EC8F41F3A67415B">
    <w:name w:val="0D1817C73DB340849EC8F41F3A67415B"/>
    <w:rsid w:val="006D2646"/>
  </w:style>
  <w:style w:type="paragraph" w:customStyle="1" w:styleId="597B47A27AAE4FEFB3E7475AECAEA230">
    <w:name w:val="597B47A27AAE4FEFB3E7475AECAEA230"/>
    <w:rsid w:val="006D2646"/>
  </w:style>
  <w:style w:type="paragraph" w:customStyle="1" w:styleId="12B08A1A8E714CC384A3CA6E9E7E12AB">
    <w:name w:val="12B08A1A8E714CC384A3CA6E9E7E12AB"/>
    <w:rsid w:val="006D2646"/>
  </w:style>
  <w:style w:type="paragraph" w:customStyle="1" w:styleId="8E348590C8584EFFA6A2BE35E45D830F">
    <w:name w:val="8E348590C8584EFFA6A2BE35E45D830F"/>
    <w:rsid w:val="006D2646"/>
  </w:style>
  <w:style w:type="paragraph" w:customStyle="1" w:styleId="A2EFCA604CD64BA699244E9EA4453474">
    <w:name w:val="A2EFCA604CD64BA699244E9EA4453474"/>
    <w:rsid w:val="006D2646"/>
  </w:style>
  <w:style w:type="paragraph" w:customStyle="1" w:styleId="688849D77BC1426FB38A6B4EC0099AAF">
    <w:name w:val="688849D77BC1426FB38A6B4EC0099AAF"/>
    <w:rsid w:val="006D2646"/>
  </w:style>
  <w:style w:type="paragraph" w:customStyle="1" w:styleId="17A76218853C48F0ABF0857735166D60">
    <w:name w:val="17A76218853C48F0ABF0857735166D60"/>
    <w:rsid w:val="006D2646"/>
  </w:style>
  <w:style w:type="paragraph" w:customStyle="1" w:styleId="3CD4B880D44145738B70098722B0565A">
    <w:name w:val="3CD4B880D44145738B70098722B0565A"/>
    <w:rsid w:val="006D2646"/>
  </w:style>
  <w:style w:type="paragraph" w:customStyle="1" w:styleId="9258E35CD4ED469480C00C6290369029">
    <w:name w:val="9258E35CD4ED469480C00C6290369029"/>
    <w:rsid w:val="006D2646"/>
  </w:style>
  <w:style w:type="paragraph" w:customStyle="1" w:styleId="30BF864E1EA04F6FB2726E70332F9575">
    <w:name w:val="30BF864E1EA04F6FB2726E70332F9575"/>
    <w:rsid w:val="006D2646"/>
  </w:style>
  <w:style w:type="paragraph" w:customStyle="1" w:styleId="A94F9657438841BB89960725624FAD66">
    <w:name w:val="A94F9657438841BB89960725624FAD66"/>
    <w:rsid w:val="006D2646"/>
  </w:style>
  <w:style w:type="paragraph" w:customStyle="1" w:styleId="0864FA5D66C347B68FD4543E311278FE">
    <w:name w:val="0864FA5D66C347B68FD4543E311278FE"/>
    <w:rsid w:val="006D2646"/>
  </w:style>
  <w:style w:type="paragraph" w:customStyle="1" w:styleId="2682A4F676104397B2D49653754647AC">
    <w:name w:val="2682A4F676104397B2D49653754647AC"/>
    <w:rsid w:val="006D2646"/>
  </w:style>
  <w:style w:type="paragraph" w:customStyle="1" w:styleId="31D7278119AA435CAC62039F9B37CC37">
    <w:name w:val="31D7278119AA435CAC62039F9B37CC37"/>
    <w:rsid w:val="006D2646"/>
  </w:style>
  <w:style w:type="paragraph" w:customStyle="1" w:styleId="59D7379D5BC14EF0A0053B554113B386">
    <w:name w:val="59D7379D5BC14EF0A0053B554113B386"/>
    <w:rsid w:val="006D2646"/>
  </w:style>
  <w:style w:type="paragraph" w:customStyle="1" w:styleId="B27452C487CE49479C4B46CAA247E5B3">
    <w:name w:val="B27452C487CE49479C4B46CAA247E5B3"/>
    <w:rsid w:val="006D2646"/>
  </w:style>
  <w:style w:type="paragraph" w:customStyle="1" w:styleId="79470B485BC744A1B981E8A33A7B1151">
    <w:name w:val="79470B485BC744A1B981E8A33A7B1151"/>
    <w:rsid w:val="006D2646"/>
  </w:style>
  <w:style w:type="paragraph" w:customStyle="1" w:styleId="71A59AC8BD0F4A5C8D8792AE373EE160">
    <w:name w:val="71A59AC8BD0F4A5C8D8792AE373EE160"/>
    <w:rsid w:val="006D2646"/>
  </w:style>
  <w:style w:type="paragraph" w:customStyle="1" w:styleId="7EBC1DAFF2A349FBB20843DF1B42D7AA">
    <w:name w:val="7EBC1DAFF2A349FBB20843DF1B42D7AA"/>
    <w:rsid w:val="006D2646"/>
  </w:style>
  <w:style w:type="paragraph" w:customStyle="1" w:styleId="B8FE6D7977D44AC09C5CEFAA6AB02745">
    <w:name w:val="B8FE6D7977D44AC09C5CEFAA6AB02745"/>
    <w:rsid w:val="006D2646"/>
  </w:style>
  <w:style w:type="paragraph" w:customStyle="1" w:styleId="CBD4797AB1B0478EB561E43285E58FAE">
    <w:name w:val="CBD4797AB1B0478EB561E43285E58FAE"/>
    <w:rsid w:val="006D2646"/>
  </w:style>
  <w:style w:type="paragraph" w:customStyle="1" w:styleId="C85844421F0543ECB4E6005F7273E801">
    <w:name w:val="C85844421F0543ECB4E6005F7273E801"/>
    <w:rsid w:val="00977FA7"/>
  </w:style>
  <w:style w:type="paragraph" w:customStyle="1" w:styleId="46ED2B985F9D4E45B1D9A4FD9AA65C8A">
    <w:name w:val="46ED2B985F9D4E45B1D9A4FD9AA65C8A"/>
    <w:rsid w:val="00977F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5F788BA59DE44B51678E89DCF7E75" ma:contentTypeVersion="15" ma:contentTypeDescription="Create a new document." ma:contentTypeScope="" ma:versionID="cb47d9d1694cb8c99a21054570ad185d">
  <xsd:schema xmlns:xsd="http://www.w3.org/2001/XMLSchema" xmlns:xs="http://www.w3.org/2001/XMLSchema" xmlns:p="http://schemas.microsoft.com/office/2006/metadata/properties" xmlns:ns1="http://schemas.microsoft.com/sharepoint/v3" xmlns:ns2="e4584580-0af9-45d8-8325-98b5def19251" xmlns:ns3="d55f8265-e7ea-4f0a-b324-e74dee5827b1" targetNamespace="http://schemas.microsoft.com/office/2006/metadata/properties" ma:root="true" ma:fieldsID="03670e52d6fbecf34db77d9bbb62918f" ns1:_="" ns2:_="" ns3:_="">
    <xsd:import namespace="http://schemas.microsoft.com/sharepoint/v3"/>
    <xsd:import namespace="e4584580-0af9-45d8-8325-98b5def19251"/>
    <xsd:import namespace="d55f8265-e7ea-4f0a-b324-e74dee5827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84580-0af9-45d8-8325-98b5def19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8265-e7ea-4f0a-b324-e74dee5827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8FE426-5A02-4080-9759-6FC8B82057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8298729-D6DD-45FB-B6E6-23EE99E69F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357D4C-27DF-4AFD-9D2A-9C2B832E5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4584580-0af9-45d8-8325-98b5def19251"/>
    <ds:schemaRef ds:uri="d55f8265-e7ea-4f0a-b324-e74dee582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43B004-D949-4E2D-BD87-A6AD8734B4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24e982-4ed1-4819-8c70-4a27f3d38393}" enabled="1" method="Standard" siteId="{19537222-55d7-4581-84fb-c2da6e835c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ROI_document_template (1)</Template>
  <TotalTime>23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Task Planner</vt:lpstr>
    </vt:vector>
  </TitlesOfParts>
  <Company>NSW, Department of Education and Training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Planner</dc:title>
  <dc:subject/>
  <dc:creator>Annette Krause</dc:creator>
  <cp:keywords/>
  <dc:description/>
  <cp:lastModifiedBy>Joshua Woolley</cp:lastModifiedBy>
  <cp:revision>8</cp:revision>
  <cp:lastPrinted>2015-12-06T07:33:00Z</cp:lastPrinted>
  <dcterms:created xsi:type="dcterms:W3CDTF">2022-02-23T00:48:00Z</dcterms:created>
  <dcterms:modified xsi:type="dcterms:W3CDTF">2026-07-29T00:50:00Z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0x01010001A5F788BA59DE44B51678E89DCF7E75</vt:lpwstr>
  </property>
  <property fmtid="{D5CDD505-2E9C-101B-9397-08002B2CF9AE}" pid="3" name="MSIP_Label_1124e982-4ed1-4819-8c70-4a27f3d38393_Enabled">
    <vt:lpwstr>true</vt:lpwstr>
  </property>
  <property fmtid="{D5CDD505-2E9C-101B-9397-08002B2CF9AE}" pid="4" name="MSIP_Label_1124e982-4ed1-4819-8c70-4a27f3d38393_SetDate">
    <vt:lpwstr>2021-01-27T07:35:35Z</vt:lpwstr>
  </property>
  <property fmtid="{D5CDD505-2E9C-101B-9397-08002B2CF9AE}" pid="5" name="MSIP_Label_1124e982-4ed1-4819-8c70-4a27f3d38393_Method">
    <vt:lpwstr>Standard</vt:lpwstr>
  </property>
  <property fmtid="{D5CDD505-2E9C-101B-9397-08002B2CF9AE}" pid="6" name="MSIP_Label_1124e982-4ed1-4819-8c70-4a27f3d38393_Name">
    <vt:lpwstr>No DLM Required</vt:lpwstr>
  </property>
  <property fmtid="{D5CDD505-2E9C-101B-9397-08002B2CF9AE}" pid="7" name="MSIP_Label_1124e982-4ed1-4819-8c70-4a27f3d38393_SiteId">
    <vt:lpwstr>19537222-55d7-4581-84fb-c2da6e835c74</vt:lpwstr>
  </property>
  <property fmtid="{D5CDD505-2E9C-101B-9397-08002B2CF9AE}" pid="8" name="MSIP_Label_1124e982-4ed1-4819-8c70-4a27f3d38393_ActionId">
    <vt:lpwstr>c5a430f5-33bb-4a22-a9ed-06e48fa57dd5</vt:lpwstr>
  </property>
  <property fmtid="{D5CDD505-2E9C-101B-9397-08002B2CF9AE}" pid="9" name="MSIP_Label_1124e982-4ed1-4819-8c70-4a27f3d38393_ContentBits">
    <vt:lpwstr>0</vt:lpwstr>
  </property>
</Properties>
</file>